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A81B5" w14:textId="77777777" w:rsidR="004A1158" w:rsidRPr="004A1158" w:rsidRDefault="00D35361" w:rsidP="004A1158">
      <w:pPr>
        <w:pStyle w:val="ListParagraph"/>
        <w:numPr>
          <w:ilvl w:val="0"/>
          <w:numId w:val="0"/>
        </w:numPr>
        <w:rPr>
          <w:rFonts w:eastAsia="Times New Roman" w:cs="Calibri"/>
          <w:b/>
          <w:bCs/>
          <w:sz w:val="22"/>
        </w:rPr>
      </w:pPr>
      <w:r w:rsidRPr="004A1158">
        <w:rPr>
          <w:rFonts w:cs="Calibri"/>
          <w:sz w:val="22"/>
        </w:rPr>
        <w:t xml:space="preserve"> </w:t>
      </w:r>
      <w:r w:rsidR="004A1158" w:rsidRPr="004A1158">
        <w:rPr>
          <w:rFonts w:eastAsia="Times New Roman" w:cs="Calibri"/>
          <w:b/>
          <w:bCs/>
          <w:sz w:val="22"/>
        </w:rPr>
        <w:t>Writing Digital Assessment Briefs for International Students</w:t>
      </w:r>
    </w:p>
    <w:p w14:paraId="75AEE799" w14:textId="77777777" w:rsidR="004A1158" w:rsidRPr="004A1158" w:rsidRDefault="004A1158" w:rsidP="004A1158">
      <w:pPr>
        <w:rPr>
          <w:rFonts w:cs="Calibri"/>
          <w:sz w:val="22"/>
          <w:szCs w:val="22"/>
        </w:rPr>
      </w:pPr>
    </w:p>
    <w:p w14:paraId="51F7D988" w14:textId="77777777" w:rsidR="004A1158" w:rsidRPr="004A1158" w:rsidRDefault="004A1158" w:rsidP="004A1158">
      <w:pPr>
        <w:contextualSpacing/>
        <w:rPr>
          <w:rFonts w:cs="Calibri"/>
          <w:bCs/>
          <w:sz w:val="22"/>
          <w:szCs w:val="22"/>
        </w:rPr>
      </w:pPr>
      <w:r w:rsidRPr="004A1158">
        <w:rPr>
          <w:rFonts w:cs="Calibri"/>
          <w:bCs/>
          <w:sz w:val="22"/>
          <w:szCs w:val="22"/>
        </w:rPr>
        <w:t>Assessment performance can act as a key indicator of a student’s understanding of module content.  This resource provides academics with practical guidelines to ensure that their digital assessment practices are transparent for all students, particularly those coming from different educational contexts.</w:t>
      </w:r>
    </w:p>
    <w:p w14:paraId="2C612779" w14:textId="77777777" w:rsidR="004A1158" w:rsidRPr="004A1158" w:rsidRDefault="004A1158" w:rsidP="004A1158">
      <w:pPr>
        <w:contextualSpacing/>
        <w:rPr>
          <w:rFonts w:cs="Calibri"/>
          <w:bCs/>
          <w:sz w:val="22"/>
          <w:szCs w:val="22"/>
        </w:rPr>
      </w:pPr>
    </w:p>
    <w:p w14:paraId="26342A78" w14:textId="77777777" w:rsidR="004A1158" w:rsidRPr="004A1158" w:rsidRDefault="004A1158" w:rsidP="004A1158">
      <w:pPr>
        <w:rPr>
          <w:rFonts w:cs="Calibri"/>
          <w:b/>
          <w:bCs/>
          <w:sz w:val="22"/>
          <w:szCs w:val="22"/>
        </w:rPr>
      </w:pPr>
      <w:r w:rsidRPr="004A1158">
        <w:rPr>
          <w:rFonts w:eastAsia="Times New Roman" w:cs="Calibri"/>
          <w:b/>
          <w:bCs/>
          <w:sz w:val="22"/>
          <w:szCs w:val="22"/>
        </w:rPr>
        <w:t>Assessing International Students: Key Considerations</w:t>
      </w:r>
    </w:p>
    <w:p w14:paraId="3A4E0B72" w14:textId="77777777" w:rsidR="004A1158" w:rsidRPr="004A1158" w:rsidRDefault="004A1158" w:rsidP="004A1158">
      <w:pPr>
        <w:rPr>
          <w:rFonts w:cs="Calibri"/>
          <w:sz w:val="22"/>
          <w:szCs w:val="22"/>
        </w:rPr>
      </w:pPr>
    </w:p>
    <w:p w14:paraId="5F19E3B0" w14:textId="1DEE5FA3" w:rsidR="004A1158" w:rsidRPr="004A1158" w:rsidRDefault="004A1158" w:rsidP="004A1158">
      <w:pPr>
        <w:pStyle w:val="ListParagraph"/>
        <w:numPr>
          <w:ilvl w:val="0"/>
          <w:numId w:val="35"/>
        </w:numPr>
        <w:rPr>
          <w:rFonts w:cs="Calibri"/>
          <w:sz w:val="22"/>
        </w:rPr>
      </w:pPr>
      <w:r w:rsidRPr="004A1158">
        <w:rPr>
          <w:rFonts w:cs="Calibri"/>
          <w:bCs/>
          <w:sz w:val="22"/>
        </w:rPr>
        <w:t>All students (both domestic and international) benefit from clearly signalling expectations in assessment practice at the outset of a module and across the semester.</w:t>
      </w:r>
    </w:p>
    <w:p w14:paraId="7F40B784" w14:textId="46D9961E" w:rsidR="004A1158" w:rsidRPr="004A1158" w:rsidRDefault="004A1158" w:rsidP="004A1158">
      <w:pPr>
        <w:pStyle w:val="ListParagraph"/>
        <w:numPr>
          <w:ilvl w:val="0"/>
          <w:numId w:val="35"/>
        </w:numPr>
        <w:rPr>
          <w:rFonts w:cs="Calibri"/>
          <w:sz w:val="22"/>
        </w:rPr>
      </w:pPr>
      <w:r w:rsidRPr="004A1158">
        <w:rPr>
          <w:rFonts w:cs="Calibri"/>
          <w:sz w:val="22"/>
        </w:rPr>
        <w:t>International students studying through the medium of English may find certain types of digital assessments more challenging (e.g. those that place an emphasis on oral language skills)</w:t>
      </w:r>
      <w:r w:rsidRPr="004A1158">
        <w:rPr>
          <w:rFonts w:eastAsia="Times New Roman" w:cs="Calibri"/>
          <w:sz w:val="22"/>
        </w:rPr>
        <w:t xml:space="preserve">. </w:t>
      </w:r>
      <w:r w:rsidRPr="004A1158">
        <w:rPr>
          <w:rFonts w:cs="Calibri"/>
          <w:sz w:val="22"/>
        </w:rPr>
        <w:t xml:space="preserve">This can place additional stress on individual students and/or have implications for student workload. </w:t>
      </w:r>
      <w:r w:rsidRPr="004A1158">
        <w:rPr>
          <w:rFonts w:eastAsia="Times New Roman" w:cs="Calibri"/>
          <w:sz w:val="22"/>
        </w:rPr>
        <w:t xml:space="preserve"> </w:t>
      </w:r>
    </w:p>
    <w:p w14:paraId="70CD4853" w14:textId="44AECB97" w:rsidR="004A1158" w:rsidRPr="004A1158" w:rsidRDefault="004A1158" w:rsidP="004A1158">
      <w:pPr>
        <w:pStyle w:val="ListParagraph"/>
        <w:numPr>
          <w:ilvl w:val="0"/>
          <w:numId w:val="35"/>
        </w:numPr>
        <w:rPr>
          <w:rFonts w:cs="Calibri"/>
          <w:sz w:val="22"/>
        </w:rPr>
      </w:pPr>
      <w:r w:rsidRPr="004A1158">
        <w:rPr>
          <w:rFonts w:cs="Calibri"/>
          <w:sz w:val="22"/>
        </w:rPr>
        <w:t>Academic expectations for undergraduate students are very different to those completing postgraduate study. These differences can be even more apparent in learners with English as an additional language who are likely influenced by their previous educational experiences. They may also find it more challenging to access supports and services than domestic students.</w:t>
      </w:r>
    </w:p>
    <w:p w14:paraId="0E5C7E48" w14:textId="6E6EEEEB" w:rsidR="004A1158" w:rsidRPr="004A1158" w:rsidRDefault="004A1158" w:rsidP="004A1158">
      <w:pPr>
        <w:pStyle w:val="ListParagraph"/>
        <w:numPr>
          <w:ilvl w:val="0"/>
          <w:numId w:val="35"/>
        </w:numPr>
        <w:rPr>
          <w:rFonts w:cs="Calibri"/>
          <w:sz w:val="22"/>
        </w:rPr>
      </w:pPr>
      <w:r w:rsidRPr="004A1158">
        <w:rPr>
          <w:rFonts w:cs="Calibri"/>
          <w:sz w:val="22"/>
        </w:rPr>
        <w:t xml:space="preserve">For visiting students and students on one-year taught </w:t>
      </w:r>
      <w:proofErr w:type="gramStart"/>
      <w:r w:rsidRPr="004A1158">
        <w:rPr>
          <w:rFonts w:cs="Calibri"/>
          <w:sz w:val="22"/>
        </w:rPr>
        <w:t>Master’s</w:t>
      </w:r>
      <w:proofErr w:type="gramEnd"/>
      <w:r w:rsidRPr="004A1158">
        <w:rPr>
          <w:rFonts w:cs="Calibri"/>
          <w:sz w:val="22"/>
        </w:rPr>
        <w:t xml:space="preserve"> programmes the student ‘lifecycle’ is compressed. These students have a shorter time frame to adjust to Trinity’s digital assessment terminology and practices and may have a different understanding or experience of digital assessment based on their previous studies.  </w:t>
      </w:r>
    </w:p>
    <w:p w14:paraId="0D6559D0" w14:textId="40E48FD8" w:rsidR="004A1158" w:rsidRPr="004A1158" w:rsidRDefault="004A1158" w:rsidP="004A1158">
      <w:pPr>
        <w:pStyle w:val="ListParagraph"/>
        <w:numPr>
          <w:ilvl w:val="0"/>
          <w:numId w:val="35"/>
        </w:numPr>
        <w:spacing w:after="0"/>
        <w:contextualSpacing w:val="0"/>
        <w:rPr>
          <w:rStyle w:val="normaltextrun"/>
          <w:rFonts w:cs="Calibri"/>
          <w:sz w:val="22"/>
        </w:rPr>
      </w:pPr>
      <w:r w:rsidRPr="004A1158">
        <w:rPr>
          <w:rStyle w:val="normaltextrun"/>
          <w:rFonts w:cs="Calibri"/>
          <w:sz w:val="22"/>
          <w:lang w:val="en"/>
        </w:rPr>
        <w:t>Group assessment can be challenging for students from certain cultural backgrounds (e.g. levels of assertiveness, levels of face-saving behavior). Students may benefit from explicit guidelines being shared by staff to develop ground-rules for group assessment (e.g. netiquette).</w:t>
      </w:r>
    </w:p>
    <w:p w14:paraId="0433493F" w14:textId="05143700" w:rsidR="004A1158" w:rsidRPr="004A1158" w:rsidRDefault="004A1158" w:rsidP="004A1158">
      <w:pPr>
        <w:pStyle w:val="ListParagraph"/>
        <w:numPr>
          <w:ilvl w:val="0"/>
          <w:numId w:val="35"/>
        </w:numPr>
        <w:rPr>
          <w:rFonts w:cs="Calibri"/>
          <w:sz w:val="22"/>
        </w:rPr>
      </w:pPr>
      <w:r w:rsidRPr="004A1158">
        <w:rPr>
          <w:rFonts w:eastAsia="Times New Roman" w:cs="Calibri"/>
          <w:sz w:val="22"/>
        </w:rPr>
        <w:t>Consider</w:t>
      </w:r>
      <w:r w:rsidRPr="004A1158">
        <w:rPr>
          <w:rStyle w:val="normaltextrun"/>
          <w:rFonts w:cs="Calibri"/>
          <w:sz w:val="22"/>
          <w:lang w:val="en"/>
        </w:rPr>
        <w:t xml:space="preserve"> </w:t>
      </w:r>
      <w:r w:rsidRPr="004A1158">
        <w:rPr>
          <w:rFonts w:eastAsia="Times New Roman" w:cs="Calibri"/>
          <w:sz w:val="22"/>
        </w:rPr>
        <w:t xml:space="preserve">emphasising the importance of self-directed learning throughout your module. International students may not be used to the level of autonomy in learning expected of Trinity students: it can be easier for students to ‘mask’ a lack of engagement in a digital learning context.  </w:t>
      </w:r>
    </w:p>
    <w:p w14:paraId="3E8DB0B5" w14:textId="77777777" w:rsidR="004A1158" w:rsidRPr="004A1158" w:rsidRDefault="004A1158" w:rsidP="004A1158">
      <w:pPr>
        <w:ind w:left="360"/>
        <w:rPr>
          <w:rFonts w:cs="Calibri"/>
          <w:sz w:val="22"/>
          <w:szCs w:val="22"/>
        </w:rPr>
      </w:pPr>
    </w:p>
    <w:p w14:paraId="5CC0D9C8" w14:textId="77777777" w:rsidR="004A1158" w:rsidRPr="004A1158" w:rsidRDefault="004A1158" w:rsidP="004A1158">
      <w:pPr>
        <w:rPr>
          <w:rFonts w:cs="Calibri"/>
          <w:b/>
          <w:bCs/>
          <w:sz w:val="22"/>
          <w:szCs w:val="22"/>
        </w:rPr>
      </w:pPr>
      <w:r w:rsidRPr="004A1158">
        <w:rPr>
          <w:rFonts w:cs="Calibri"/>
          <w:b/>
          <w:bCs/>
          <w:sz w:val="22"/>
          <w:szCs w:val="22"/>
        </w:rPr>
        <w:t xml:space="preserve">First steps with digital assessment for international students </w:t>
      </w:r>
    </w:p>
    <w:p w14:paraId="6D6FB92D" w14:textId="77777777" w:rsidR="004A1158" w:rsidRPr="004A1158" w:rsidRDefault="004A1158" w:rsidP="004A1158">
      <w:pPr>
        <w:pStyle w:val="ListParagraph"/>
        <w:numPr>
          <w:ilvl w:val="0"/>
          <w:numId w:val="36"/>
        </w:numPr>
        <w:spacing w:after="0"/>
        <w:contextualSpacing w:val="0"/>
        <w:rPr>
          <w:rFonts w:cs="Calibri"/>
          <w:sz w:val="22"/>
          <w:shd w:val="clear" w:color="auto" w:fill="FFFFFF"/>
        </w:rPr>
      </w:pPr>
      <w:r w:rsidRPr="004A1158">
        <w:rPr>
          <w:rFonts w:cs="Calibri"/>
          <w:sz w:val="22"/>
          <w:shd w:val="clear" w:color="auto" w:fill="FFFFFF"/>
        </w:rPr>
        <w:t xml:space="preserve">Is there clear alignment between the content of the digital assessment and the learning outcomes for your module or programme? </w:t>
      </w:r>
    </w:p>
    <w:p w14:paraId="721FE649" w14:textId="77777777" w:rsidR="004A1158" w:rsidRPr="004A1158" w:rsidRDefault="004A1158" w:rsidP="004A1158">
      <w:pPr>
        <w:pStyle w:val="ListParagraph"/>
        <w:numPr>
          <w:ilvl w:val="0"/>
          <w:numId w:val="36"/>
        </w:numPr>
        <w:spacing w:after="0"/>
        <w:textAlignment w:val="baseline"/>
        <w:rPr>
          <w:rStyle w:val="normaltextrun"/>
          <w:rFonts w:cs="Calibri"/>
          <w:sz w:val="22"/>
          <w:shd w:val="clear" w:color="auto" w:fill="FFFFFF"/>
        </w:rPr>
      </w:pPr>
      <w:r w:rsidRPr="004A1158">
        <w:rPr>
          <w:rFonts w:cs="Calibri"/>
          <w:sz w:val="22"/>
          <w:shd w:val="clear" w:color="auto" w:fill="FFFFFF"/>
        </w:rPr>
        <w:t>Are instructions on how to complete and submit the digital assessment clear and</w:t>
      </w:r>
      <w:r w:rsidRPr="004A1158" w:rsidDel="005325DD">
        <w:rPr>
          <w:rFonts w:cs="Calibri"/>
          <w:sz w:val="22"/>
          <w:shd w:val="clear" w:color="auto" w:fill="FFFFFF"/>
        </w:rPr>
        <w:t xml:space="preserve"> </w:t>
      </w:r>
      <w:r w:rsidRPr="004A1158">
        <w:rPr>
          <w:rFonts w:cs="Calibri"/>
          <w:sz w:val="22"/>
          <w:shd w:val="clear" w:color="auto" w:fill="FFFFFF"/>
        </w:rPr>
        <w:t xml:space="preserve">prepared in plain English?  </w:t>
      </w:r>
      <w:r w:rsidRPr="004A1158">
        <w:rPr>
          <w:rStyle w:val="normaltextrun"/>
          <w:rFonts w:cs="Calibri"/>
          <w:sz w:val="22"/>
        </w:rPr>
        <w:t>Have these been shared with students</w:t>
      </w:r>
      <w:r w:rsidRPr="004A1158">
        <w:rPr>
          <w:rStyle w:val="normaltextrun"/>
          <w:rFonts w:cs="Calibri"/>
          <w:sz w:val="22"/>
          <w:lang w:val="en"/>
        </w:rPr>
        <w:t xml:space="preserve"> both orally and in writing? </w:t>
      </w:r>
    </w:p>
    <w:p w14:paraId="4CD270EF" w14:textId="77777777" w:rsidR="004A1158" w:rsidRPr="004A1158" w:rsidRDefault="004A1158" w:rsidP="004A1158">
      <w:pPr>
        <w:pStyle w:val="ListParagraph"/>
        <w:numPr>
          <w:ilvl w:val="0"/>
          <w:numId w:val="36"/>
        </w:numPr>
        <w:spacing w:after="0"/>
        <w:textAlignment w:val="baseline"/>
        <w:rPr>
          <w:rFonts w:cs="Calibri"/>
          <w:sz w:val="22"/>
          <w:shd w:val="clear" w:color="auto" w:fill="FFFFFF"/>
        </w:rPr>
      </w:pPr>
      <w:r w:rsidRPr="004A1158">
        <w:rPr>
          <w:rFonts w:cs="Calibri"/>
          <w:sz w:val="22"/>
        </w:rPr>
        <w:t xml:space="preserve">Have you considered paraphrasing or glossing/clarifying acronyms and/or complex terminology? Slang and jargon (both academic and cultural) often need to be broken down for international students. </w:t>
      </w:r>
    </w:p>
    <w:p w14:paraId="404368C0" w14:textId="77777777" w:rsidR="004A1158" w:rsidRPr="004A1158" w:rsidRDefault="004A1158" w:rsidP="004A1158">
      <w:pPr>
        <w:pStyle w:val="ListParagraph"/>
        <w:numPr>
          <w:ilvl w:val="0"/>
          <w:numId w:val="36"/>
        </w:numPr>
        <w:rPr>
          <w:rFonts w:cs="Calibri"/>
          <w:sz w:val="22"/>
        </w:rPr>
      </w:pPr>
      <w:r w:rsidRPr="004A1158">
        <w:rPr>
          <w:rFonts w:cs="Calibri"/>
          <w:sz w:val="22"/>
        </w:rPr>
        <w:t xml:space="preserve">Is your assessment achievable for all students in the cohort (e.g. where you are teaching students from mixed disciplinary backgrounds)? </w:t>
      </w:r>
    </w:p>
    <w:p w14:paraId="7516651D" w14:textId="77777777" w:rsidR="004A1158" w:rsidRPr="004A1158" w:rsidRDefault="004A1158" w:rsidP="004A1158">
      <w:pPr>
        <w:pStyle w:val="ListParagraph"/>
        <w:numPr>
          <w:ilvl w:val="0"/>
          <w:numId w:val="36"/>
        </w:numPr>
        <w:rPr>
          <w:rStyle w:val="CommentReference"/>
          <w:rFonts w:cs="Calibri"/>
          <w:sz w:val="22"/>
          <w:szCs w:val="22"/>
        </w:rPr>
      </w:pPr>
      <w:r w:rsidRPr="004A1158">
        <w:rPr>
          <w:rStyle w:val="CommentReference"/>
          <w:rFonts w:cs="Calibri"/>
          <w:sz w:val="22"/>
          <w:szCs w:val="22"/>
        </w:rPr>
        <w:t>Might visual supports (e.g. graphs, diagrams, or images) be used to support and clarify assessment activities? These can be particularly helpful for students with English as an Additional Language.</w:t>
      </w:r>
    </w:p>
    <w:p w14:paraId="773201CB" w14:textId="77777777" w:rsidR="004A1158" w:rsidRPr="004A1158" w:rsidRDefault="004A1158" w:rsidP="004A1158">
      <w:pPr>
        <w:pStyle w:val="ListParagraph"/>
        <w:numPr>
          <w:ilvl w:val="0"/>
          <w:numId w:val="36"/>
        </w:numPr>
        <w:rPr>
          <w:rFonts w:cs="Calibri"/>
          <w:sz w:val="22"/>
        </w:rPr>
      </w:pPr>
      <w:r w:rsidRPr="004A1158">
        <w:rPr>
          <w:rFonts w:cs="Calibri"/>
          <w:sz w:val="22"/>
        </w:rPr>
        <w:t xml:space="preserve">For group assessments, are students expected to self-select into pairs/triads/groups or are these groups to be teacher allocated? </w:t>
      </w:r>
    </w:p>
    <w:p w14:paraId="11EA81DB" w14:textId="77777777" w:rsidR="004A1158" w:rsidRDefault="004A1158">
      <w:pPr>
        <w:rPr>
          <w:rFonts w:cs="Calibri"/>
          <w:b/>
          <w:bCs/>
          <w:sz w:val="22"/>
          <w:szCs w:val="22"/>
          <w:shd w:val="clear" w:color="auto" w:fill="FFFFFF"/>
        </w:rPr>
      </w:pPr>
      <w:r>
        <w:rPr>
          <w:rFonts w:cs="Calibri"/>
          <w:b/>
          <w:bCs/>
          <w:sz w:val="22"/>
          <w:szCs w:val="22"/>
          <w:shd w:val="clear" w:color="auto" w:fill="FFFFFF"/>
        </w:rPr>
        <w:br w:type="page"/>
      </w:r>
    </w:p>
    <w:p w14:paraId="547BB71D" w14:textId="24B0138B" w:rsidR="004A1158" w:rsidRPr="004A1158" w:rsidRDefault="004A1158" w:rsidP="004A1158">
      <w:pPr>
        <w:rPr>
          <w:rFonts w:cs="Calibri"/>
          <w:b/>
          <w:bCs/>
          <w:sz w:val="22"/>
          <w:szCs w:val="22"/>
        </w:rPr>
      </w:pPr>
      <w:r w:rsidRPr="004A1158">
        <w:rPr>
          <w:rFonts w:cs="Calibri"/>
          <w:b/>
          <w:bCs/>
          <w:sz w:val="22"/>
          <w:szCs w:val="22"/>
          <w:shd w:val="clear" w:color="auto" w:fill="FFFFFF"/>
        </w:rPr>
        <w:t>Timelining</w:t>
      </w:r>
      <w:r w:rsidRPr="004A1158">
        <w:rPr>
          <w:rFonts w:cs="Calibri"/>
          <w:b/>
          <w:bCs/>
          <w:sz w:val="22"/>
          <w:szCs w:val="22"/>
        </w:rPr>
        <w:t xml:space="preserve"> digital assessment</w:t>
      </w:r>
    </w:p>
    <w:p w14:paraId="292CC2CE" w14:textId="77777777" w:rsidR="004A1158" w:rsidRPr="004A1158" w:rsidRDefault="004A1158" w:rsidP="004A1158">
      <w:pPr>
        <w:pStyle w:val="ListParagraph"/>
        <w:numPr>
          <w:ilvl w:val="0"/>
          <w:numId w:val="32"/>
        </w:numPr>
        <w:ind w:firstLine="0"/>
        <w:rPr>
          <w:rFonts w:cs="Calibri"/>
          <w:sz w:val="22"/>
        </w:rPr>
      </w:pPr>
      <w:r w:rsidRPr="004A1158">
        <w:rPr>
          <w:rFonts w:cs="Calibri"/>
          <w:sz w:val="22"/>
        </w:rPr>
        <w:t xml:space="preserve">How/where do assessment deadlines for ‘your’ module overlap with other deadlines for your programme? Students enrolled in multiple modules are likely to perform better where deadlines do not coincide. </w:t>
      </w:r>
    </w:p>
    <w:p w14:paraId="353A2890" w14:textId="77777777" w:rsidR="004A1158" w:rsidRPr="004A1158" w:rsidRDefault="004A1158" w:rsidP="004A1158">
      <w:pPr>
        <w:pStyle w:val="ListParagraph"/>
        <w:numPr>
          <w:ilvl w:val="0"/>
          <w:numId w:val="32"/>
        </w:numPr>
        <w:ind w:firstLine="0"/>
        <w:rPr>
          <w:rFonts w:cs="Calibri"/>
          <w:sz w:val="22"/>
        </w:rPr>
      </w:pPr>
      <w:r w:rsidRPr="004A1158">
        <w:rPr>
          <w:rFonts w:cs="Calibri"/>
          <w:sz w:val="22"/>
        </w:rPr>
        <w:t>Are reading and assignments scheduled to build on each other throughout the module?</w:t>
      </w:r>
    </w:p>
    <w:p w14:paraId="1332D9FB" w14:textId="77777777" w:rsidR="004A1158" w:rsidRPr="004A1158" w:rsidRDefault="004A1158" w:rsidP="004A1158">
      <w:pPr>
        <w:pStyle w:val="ListParagraph"/>
        <w:numPr>
          <w:ilvl w:val="0"/>
          <w:numId w:val="32"/>
        </w:numPr>
        <w:spacing w:after="0"/>
        <w:ind w:firstLine="0"/>
        <w:contextualSpacing w:val="0"/>
        <w:rPr>
          <w:rFonts w:cs="Calibri"/>
          <w:sz w:val="22"/>
        </w:rPr>
      </w:pPr>
      <w:r w:rsidRPr="004A1158">
        <w:rPr>
          <w:rFonts w:cs="Calibri"/>
          <w:sz w:val="22"/>
        </w:rPr>
        <w:t xml:space="preserve">Have students been able to become familiar with </w:t>
      </w:r>
      <w:r w:rsidRPr="004A1158">
        <w:rPr>
          <w:rFonts w:cs="Calibri"/>
          <w:sz w:val="22"/>
          <w:shd w:val="clear" w:color="auto" w:fill="FFFFFF"/>
        </w:rPr>
        <w:t>the format of the assessment, new areas of the VLE and corresponding submission processes (e.g. through mock assessments)?</w:t>
      </w:r>
    </w:p>
    <w:p w14:paraId="20E13878" w14:textId="77777777" w:rsidR="004A1158" w:rsidRPr="004A1158" w:rsidRDefault="004A1158" w:rsidP="004A1158">
      <w:pPr>
        <w:pStyle w:val="ListParagraph"/>
        <w:numPr>
          <w:ilvl w:val="0"/>
          <w:numId w:val="32"/>
        </w:numPr>
        <w:spacing w:after="0"/>
        <w:ind w:firstLine="0"/>
        <w:contextualSpacing w:val="0"/>
        <w:rPr>
          <w:rFonts w:cs="Calibri"/>
          <w:sz w:val="22"/>
        </w:rPr>
      </w:pPr>
      <w:r w:rsidRPr="004A1158">
        <w:rPr>
          <w:rFonts w:cs="Calibri"/>
          <w:noProof/>
          <w:sz w:val="22"/>
        </w:rPr>
        <w:t>How easy is it for students to find information about module assessment expectations where they are late to register/join a module partway through the semeseter?'</w:t>
      </w:r>
    </w:p>
    <w:p w14:paraId="7B40159A" w14:textId="77777777" w:rsidR="004A1158" w:rsidRPr="004A1158" w:rsidRDefault="004A1158" w:rsidP="004A1158">
      <w:pPr>
        <w:pStyle w:val="ListParagraph"/>
        <w:numPr>
          <w:ilvl w:val="0"/>
          <w:numId w:val="0"/>
        </w:numPr>
        <w:rPr>
          <w:rFonts w:cs="Calibri"/>
          <w:sz w:val="22"/>
        </w:rPr>
      </w:pPr>
    </w:p>
    <w:p w14:paraId="6489B61F" w14:textId="77777777" w:rsidR="004A1158" w:rsidRPr="004A1158" w:rsidRDefault="004A1158" w:rsidP="004A1158">
      <w:pPr>
        <w:rPr>
          <w:rFonts w:cs="Calibri"/>
          <w:b/>
          <w:bCs/>
          <w:sz w:val="22"/>
          <w:szCs w:val="22"/>
        </w:rPr>
      </w:pPr>
      <w:r w:rsidRPr="004A1158">
        <w:rPr>
          <w:rFonts w:cs="Calibri"/>
          <w:b/>
          <w:bCs/>
          <w:sz w:val="22"/>
          <w:szCs w:val="22"/>
        </w:rPr>
        <w:t>Communicating assessment expectations</w:t>
      </w:r>
    </w:p>
    <w:p w14:paraId="121CA2CC" w14:textId="77777777" w:rsidR="004A1158" w:rsidRPr="004A1158" w:rsidRDefault="004A1158" w:rsidP="004A1158">
      <w:pPr>
        <w:pStyle w:val="ListParagraph"/>
        <w:numPr>
          <w:ilvl w:val="0"/>
          <w:numId w:val="32"/>
        </w:numPr>
        <w:spacing w:after="0"/>
        <w:ind w:firstLine="0"/>
        <w:contextualSpacing w:val="0"/>
        <w:rPr>
          <w:rFonts w:cs="Calibri"/>
          <w:b/>
          <w:bCs/>
          <w:sz w:val="22"/>
        </w:rPr>
      </w:pPr>
      <w:r w:rsidRPr="004A1158">
        <w:rPr>
          <w:rFonts w:cs="Calibri"/>
          <w:sz w:val="22"/>
        </w:rPr>
        <w:t>Manage expectations from the outset of the course: help students to understand what to expect from the module, the timelines for assessment submission, grading and results.</w:t>
      </w:r>
    </w:p>
    <w:p w14:paraId="6F9E3649" w14:textId="77777777" w:rsidR="004A1158" w:rsidRPr="004A1158" w:rsidRDefault="004A1158" w:rsidP="004A1158">
      <w:pPr>
        <w:pStyle w:val="ListParagraph"/>
        <w:numPr>
          <w:ilvl w:val="0"/>
          <w:numId w:val="32"/>
        </w:numPr>
        <w:ind w:firstLine="0"/>
        <w:rPr>
          <w:rFonts w:cs="Calibri"/>
          <w:sz w:val="22"/>
        </w:rPr>
      </w:pPr>
      <w:r w:rsidRPr="004A1158">
        <w:rPr>
          <w:rFonts w:cs="Calibri"/>
          <w:sz w:val="22"/>
        </w:rPr>
        <w:t>Discuss expectations for assessments: format, word count, plagiarism, and academic standards. Be aware that these may differ from country to country depending on academic culture.</w:t>
      </w:r>
    </w:p>
    <w:p w14:paraId="239587FB" w14:textId="77777777" w:rsidR="004A1158" w:rsidRPr="004A1158" w:rsidRDefault="004A1158" w:rsidP="004A1158">
      <w:pPr>
        <w:pStyle w:val="ListParagraph"/>
        <w:numPr>
          <w:ilvl w:val="0"/>
          <w:numId w:val="32"/>
        </w:numPr>
        <w:ind w:firstLine="0"/>
        <w:rPr>
          <w:rFonts w:cs="Calibri"/>
          <w:sz w:val="22"/>
        </w:rPr>
      </w:pPr>
      <w:r w:rsidRPr="004A1158">
        <w:rPr>
          <w:rFonts w:cs="Calibri"/>
          <w:sz w:val="22"/>
        </w:rPr>
        <w:t xml:space="preserve">Clarify how marks are allocated, e.g. using a rubric that distinguishes between content, referencing and citations, and/or spelling/punctuation/grammar (where appropriate). </w:t>
      </w:r>
    </w:p>
    <w:p w14:paraId="3A8E6C98" w14:textId="77777777" w:rsidR="004A1158" w:rsidRPr="004A1158" w:rsidRDefault="004A1158" w:rsidP="004A1158">
      <w:pPr>
        <w:pStyle w:val="ListParagraph"/>
        <w:numPr>
          <w:ilvl w:val="0"/>
          <w:numId w:val="32"/>
        </w:numPr>
        <w:ind w:firstLine="0"/>
        <w:rPr>
          <w:rFonts w:cs="Calibri"/>
          <w:sz w:val="22"/>
        </w:rPr>
      </w:pPr>
      <w:r w:rsidRPr="004A1158">
        <w:rPr>
          <w:rFonts w:cs="Calibri"/>
          <w:sz w:val="22"/>
        </w:rPr>
        <w:t>Use realistic worked examples in tutorials that reflect continuous assessment or exam question standards.</w:t>
      </w:r>
    </w:p>
    <w:p w14:paraId="04E8D6D8" w14:textId="77777777" w:rsidR="004A1158" w:rsidRPr="004A1158" w:rsidRDefault="004A1158" w:rsidP="004A1158">
      <w:pPr>
        <w:pStyle w:val="ListParagraph"/>
        <w:numPr>
          <w:ilvl w:val="0"/>
          <w:numId w:val="32"/>
        </w:numPr>
        <w:spacing w:after="0"/>
        <w:ind w:firstLine="0"/>
        <w:contextualSpacing w:val="0"/>
        <w:rPr>
          <w:rFonts w:cs="Calibri"/>
          <w:sz w:val="22"/>
        </w:rPr>
      </w:pPr>
      <w:r w:rsidRPr="004A1158">
        <w:rPr>
          <w:rFonts w:cs="Calibri"/>
          <w:sz w:val="22"/>
        </w:rPr>
        <w:t xml:space="preserve">Clearly signpost to additional student services and resources as appropriate, e.g. to Student Learning &amp; Development, the Gateway to Digital Assessment hub, Trinity IT Services. </w:t>
      </w:r>
    </w:p>
    <w:p w14:paraId="7386C4DA" w14:textId="77777777" w:rsidR="004A1158" w:rsidRPr="004A1158" w:rsidRDefault="004A1158" w:rsidP="004A1158">
      <w:pPr>
        <w:pStyle w:val="ListParagraph"/>
        <w:numPr>
          <w:ilvl w:val="0"/>
          <w:numId w:val="0"/>
        </w:numPr>
        <w:ind w:left="1440"/>
        <w:rPr>
          <w:rFonts w:cs="Calibri"/>
          <w:sz w:val="22"/>
        </w:rPr>
      </w:pPr>
    </w:p>
    <w:p w14:paraId="143ADBBB" w14:textId="77777777" w:rsidR="004A1158" w:rsidRPr="004A1158" w:rsidRDefault="004A1158" w:rsidP="004A1158">
      <w:pPr>
        <w:rPr>
          <w:rFonts w:cs="Calibri"/>
          <w:b/>
          <w:bCs/>
          <w:sz w:val="22"/>
          <w:szCs w:val="22"/>
        </w:rPr>
      </w:pPr>
      <w:r w:rsidRPr="004A1158">
        <w:rPr>
          <w:rFonts w:cs="Calibri"/>
          <w:b/>
          <w:bCs/>
          <w:sz w:val="22"/>
          <w:szCs w:val="22"/>
        </w:rPr>
        <w:t>During digital assessment ‘windows’:</w:t>
      </w:r>
    </w:p>
    <w:p w14:paraId="310C4437" w14:textId="77777777" w:rsidR="004A1158" w:rsidRPr="004A1158" w:rsidRDefault="004A1158" w:rsidP="004A1158">
      <w:pPr>
        <w:pStyle w:val="ListParagraph"/>
        <w:numPr>
          <w:ilvl w:val="0"/>
          <w:numId w:val="32"/>
        </w:numPr>
        <w:spacing w:after="0"/>
        <w:ind w:firstLine="0"/>
        <w:contextualSpacing w:val="0"/>
        <w:rPr>
          <w:rFonts w:cs="Calibri"/>
          <w:sz w:val="22"/>
        </w:rPr>
      </w:pPr>
      <w:r w:rsidRPr="004A1158">
        <w:rPr>
          <w:rFonts w:cs="Calibri"/>
          <w:sz w:val="22"/>
        </w:rPr>
        <w:t xml:space="preserve">Flexibility in assessment deadlines may be required where technical issues apply (e.g. issues with access to recommended reading materials, submission processes) and/or for students studying in different time zones. </w:t>
      </w:r>
    </w:p>
    <w:p w14:paraId="3EA1BD0F" w14:textId="71560D88" w:rsidR="004A1158" w:rsidRPr="004A1158" w:rsidRDefault="004A1158" w:rsidP="004A1158">
      <w:pPr>
        <w:pStyle w:val="ListParagraph"/>
        <w:numPr>
          <w:ilvl w:val="0"/>
          <w:numId w:val="32"/>
        </w:numPr>
        <w:spacing w:after="0"/>
        <w:ind w:firstLine="0"/>
        <w:contextualSpacing w:val="0"/>
        <w:rPr>
          <w:rFonts w:cs="Calibri"/>
          <w:sz w:val="22"/>
        </w:rPr>
      </w:pPr>
      <w:r w:rsidRPr="004A1158">
        <w:rPr>
          <w:rFonts w:cs="Calibri"/>
          <w:sz w:val="22"/>
        </w:rPr>
        <w:t>Greater levels of academic support may be required for international students (e.g. clarification of question phrasing on ‘exam’ papers)</w:t>
      </w:r>
      <w:r w:rsidR="00C23488">
        <w:rPr>
          <w:rFonts w:cs="Calibri"/>
          <w:sz w:val="22"/>
        </w:rPr>
        <w:t>.</w:t>
      </w:r>
      <w:r w:rsidRPr="004A1158">
        <w:rPr>
          <w:rFonts w:cs="Calibri"/>
          <w:sz w:val="22"/>
        </w:rPr>
        <w:t xml:space="preserve"> </w:t>
      </w:r>
    </w:p>
    <w:p w14:paraId="2B8C9FBC" w14:textId="0D51FEF7" w:rsidR="004A1158" w:rsidRDefault="004A1158" w:rsidP="004A1158">
      <w:pPr>
        <w:pStyle w:val="ListParagraph"/>
        <w:numPr>
          <w:ilvl w:val="0"/>
          <w:numId w:val="32"/>
        </w:numPr>
        <w:spacing w:after="0"/>
        <w:ind w:firstLine="0"/>
        <w:contextualSpacing w:val="0"/>
        <w:rPr>
          <w:rFonts w:cs="Calibri"/>
          <w:sz w:val="22"/>
        </w:rPr>
      </w:pPr>
      <w:r w:rsidRPr="004A1158">
        <w:rPr>
          <w:rFonts w:cs="Calibri"/>
          <w:sz w:val="22"/>
        </w:rPr>
        <w:t>Alternative file formats may need to be provided where students studying overseas may have trouble accessing digital assessment activities</w:t>
      </w:r>
      <w:r w:rsidR="00C23488">
        <w:rPr>
          <w:rFonts w:cs="Calibri"/>
          <w:sz w:val="22"/>
        </w:rPr>
        <w:t>.</w:t>
      </w:r>
    </w:p>
    <w:p w14:paraId="11ECE2DC" w14:textId="77777777" w:rsidR="004A1158" w:rsidRDefault="004A1158" w:rsidP="004A1158">
      <w:pPr>
        <w:pStyle w:val="ListParagraph"/>
        <w:numPr>
          <w:ilvl w:val="0"/>
          <w:numId w:val="0"/>
        </w:numPr>
        <w:spacing w:after="0"/>
        <w:ind w:left="360"/>
        <w:contextualSpacing w:val="0"/>
        <w:rPr>
          <w:rFonts w:cs="Calibri"/>
          <w:sz w:val="22"/>
        </w:rPr>
      </w:pPr>
    </w:p>
    <w:p w14:paraId="42EE8EC2" w14:textId="276D49A0" w:rsidR="004A1158" w:rsidRPr="004A1158" w:rsidRDefault="004A1158" w:rsidP="004A1158">
      <w:pPr>
        <w:rPr>
          <w:rStyle w:val="normaltextrun"/>
          <w:rFonts w:cs="Calibri"/>
          <w:sz w:val="22"/>
          <w:szCs w:val="22"/>
          <w:lang w:val="en-IE"/>
        </w:rPr>
      </w:pPr>
      <w:r w:rsidRPr="004A1158">
        <w:rPr>
          <w:rStyle w:val="normaltextrun"/>
          <w:rFonts w:cs="Calibri"/>
          <w:b/>
          <w:bCs/>
          <w:sz w:val="22"/>
          <w:szCs w:val="22"/>
        </w:rPr>
        <w:t>References</w:t>
      </w:r>
    </w:p>
    <w:p w14:paraId="4EDE61D9" w14:textId="7E3C73C8" w:rsidR="004A1158" w:rsidRPr="004A1158" w:rsidRDefault="004A1158" w:rsidP="004A1158">
      <w:pPr>
        <w:pStyle w:val="ListParagraph"/>
        <w:numPr>
          <w:ilvl w:val="0"/>
          <w:numId w:val="37"/>
        </w:numPr>
        <w:rPr>
          <w:rStyle w:val="Hyperlink"/>
          <w:rFonts w:cs="Calibri"/>
          <w:color w:val="auto"/>
          <w:sz w:val="18"/>
          <w:szCs w:val="18"/>
        </w:rPr>
      </w:pPr>
      <w:r w:rsidRPr="004A1158">
        <w:rPr>
          <w:rStyle w:val="Hyperlink"/>
          <w:rFonts w:cs="Calibri"/>
          <w:color w:val="auto"/>
          <w:sz w:val="18"/>
          <w:szCs w:val="18"/>
        </w:rPr>
        <w:t>Academic Practice, Trinity, College Dublin (2021)  Gateway to Digital Assessment Hub. Available at</w:t>
      </w:r>
      <w:r w:rsidRPr="004A1158">
        <w:rPr>
          <w:rStyle w:val="Hyperlink"/>
          <w:rFonts w:cs="Calibri"/>
          <w:color w:val="auto"/>
          <w:sz w:val="18"/>
          <w:szCs w:val="18"/>
        </w:rPr>
        <w:t xml:space="preserve"> </w:t>
      </w:r>
      <w:hyperlink r:id="rId11" w:history="1">
        <w:r w:rsidRPr="004A1158">
          <w:rPr>
            <w:rStyle w:val="Hyperlink"/>
            <w:rFonts w:cs="Calibri"/>
            <w:sz w:val="18"/>
            <w:szCs w:val="18"/>
          </w:rPr>
          <w:t>https://www.tcd.ie/CAPSL/Gateway_to_Assessment/</w:t>
        </w:r>
      </w:hyperlink>
    </w:p>
    <w:p w14:paraId="445CB153" w14:textId="77777777" w:rsidR="004A1158" w:rsidRPr="004A1158" w:rsidRDefault="004A1158" w:rsidP="004A1158">
      <w:pPr>
        <w:pStyle w:val="ListParagraph"/>
        <w:numPr>
          <w:ilvl w:val="0"/>
          <w:numId w:val="37"/>
        </w:numPr>
        <w:rPr>
          <w:rFonts w:cs="Calibri"/>
          <w:sz w:val="18"/>
          <w:szCs w:val="18"/>
          <w:u w:val="single"/>
        </w:rPr>
      </w:pPr>
      <w:r w:rsidRPr="004A1158">
        <w:rPr>
          <w:rFonts w:cs="Calibri"/>
          <w:sz w:val="18"/>
          <w:szCs w:val="18"/>
        </w:rPr>
        <w:t xml:space="preserve">Bliss, S. et al, (2016), </w:t>
      </w:r>
      <w:r w:rsidRPr="004A1158">
        <w:rPr>
          <w:rFonts w:cs="Calibri"/>
          <w:i/>
          <w:iCs/>
          <w:sz w:val="18"/>
          <w:szCs w:val="18"/>
        </w:rPr>
        <w:t>Strategic Enhancement Programme: Internationalising the curriculum toolkit.</w:t>
      </w:r>
      <w:r w:rsidRPr="004A1158">
        <w:rPr>
          <w:rFonts w:cs="Calibri"/>
          <w:sz w:val="18"/>
          <w:szCs w:val="18"/>
        </w:rPr>
        <w:t xml:space="preserve"> Higher Education Academy, Heslington, York, United Kingdom pp 11-13</w:t>
      </w:r>
    </w:p>
    <w:p w14:paraId="330BA1C8" w14:textId="77777777" w:rsidR="004A1158" w:rsidRPr="004A1158" w:rsidRDefault="004A1158" w:rsidP="004A1158">
      <w:pPr>
        <w:pStyle w:val="ListParagraph"/>
        <w:numPr>
          <w:ilvl w:val="0"/>
          <w:numId w:val="37"/>
        </w:numPr>
        <w:rPr>
          <w:rFonts w:cs="Calibri"/>
          <w:sz w:val="18"/>
          <w:szCs w:val="18"/>
          <w:u w:val="single"/>
        </w:rPr>
      </w:pPr>
      <w:r w:rsidRPr="004A1158">
        <w:rPr>
          <w:rFonts w:cs="Calibri"/>
          <w:sz w:val="18"/>
          <w:szCs w:val="18"/>
        </w:rPr>
        <w:t>Carroll, J. &amp; Appleton J. (2007). Support and guidance for learning from an international perspective. In Jones, E. &amp; Brown, S. eds</w:t>
      </w:r>
      <w:r w:rsidRPr="004A1158">
        <w:rPr>
          <w:rFonts w:cs="Calibri"/>
          <w:i/>
          <w:sz w:val="18"/>
          <w:szCs w:val="18"/>
        </w:rPr>
        <w:t>. Internationalising Higher Education</w:t>
      </w:r>
      <w:r w:rsidRPr="004A1158">
        <w:rPr>
          <w:rFonts w:cs="Calibri"/>
          <w:sz w:val="18"/>
          <w:szCs w:val="18"/>
        </w:rPr>
        <w:t xml:space="preserve">, Abingdon Oxon, Routledge, pp 72-86. </w:t>
      </w:r>
      <w:hyperlink r:id="rId12" w:history="1">
        <w:r w:rsidRPr="004A1158">
          <w:rPr>
            <w:rStyle w:val="Hyperlink"/>
            <w:rFonts w:cs="Calibri"/>
            <w:sz w:val="18"/>
            <w:szCs w:val="18"/>
          </w:rPr>
          <w:t>https://doi.org/10.4324/9780203945964</w:t>
        </w:r>
      </w:hyperlink>
    </w:p>
    <w:p w14:paraId="604A4D52" w14:textId="77777777" w:rsidR="004A1158" w:rsidRPr="004A1158" w:rsidRDefault="004A1158" w:rsidP="004A1158">
      <w:pPr>
        <w:pStyle w:val="ListParagraph"/>
        <w:numPr>
          <w:ilvl w:val="0"/>
          <w:numId w:val="37"/>
        </w:numPr>
        <w:rPr>
          <w:rStyle w:val="Hyperlink"/>
          <w:rFonts w:cs="Calibri"/>
          <w:color w:val="auto"/>
          <w:sz w:val="18"/>
          <w:szCs w:val="18"/>
        </w:rPr>
      </w:pPr>
      <w:proofErr w:type="spellStart"/>
      <w:r w:rsidRPr="004A1158">
        <w:rPr>
          <w:rFonts w:cs="Calibri"/>
          <w:sz w:val="18"/>
          <w:szCs w:val="18"/>
        </w:rPr>
        <w:t>Dimitriade</w:t>
      </w:r>
      <w:proofErr w:type="spellEnd"/>
      <w:r w:rsidRPr="004A1158">
        <w:rPr>
          <w:rFonts w:cs="Calibri"/>
          <w:sz w:val="18"/>
          <w:szCs w:val="18"/>
        </w:rPr>
        <w:t xml:space="preserve">, I. A. (2015), </w:t>
      </w:r>
      <w:r w:rsidRPr="004A1158">
        <w:rPr>
          <w:rFonts w:cs="Calibri"/>
          <w:i/>
          <w:iCs/>
          <w:sz w:val="18"/>
          <w:szCs w:val="18"/>
        </w:rPr>
        <w:t>Student Learning Development, Trinity College, Dublin, How to Study at Trinity as an International Undergraduate Student.</w:t>
      </w:r>
      <w:r w:rsidRPr="004A1158">
        <w:rPr>
          <w:rFonts w:cs="Calibri"/>
          <w:sz w:val="18"/>
          <w:szCs w:val="18"/>
        </w:rPr>
        <w:t xml:space="preserve"> Available at</w:t>
      </w:r>
      <w:hyperlink r:id="rId13" w:history="1">
        <w:r w:rsidRPr="004A1158">
          <w:rPr>
            <w:rStyle w:val="Hyperlink"/>
            <w:rFonts w:cs="Calibri"/>
            <w:sz w:val="18"/>
            <w:szCs w:val="18"/>
          </w:rPr>
          <w:t xml:space="preserve"> https://student-learning.tcd.ie/assets/PDF/How-to-study-in-Trinity.pdf</w:t>
        </w:r>
      </w:hyperlink>
      <w:r w:rsidRPr="004A1158">
        <w:rPr>
          <w:rStyle w:val="Hyperlink"/>
          <w:rFonts w:cs="Calibri"/>
          <w:color w:val="auto"/>
          <w:sz w:val="18"/>
          <w:szCs w:val="18"/>
        </w:rPr>
        <w:t xml:space="preserve"> </w:t>
      </w:r>
    </w:p>
    <w:p w14:paraId="1D853090" w14:textId="77777777" w:rsidR="004A1158" w:rsidRPr="004A1158" w:rsidRDefault="004A1158" w:rsidP="004A1158">
      <w:pPr>
        <w:pStyle w:val="ListParagraph"/>
        <w:numPr>
          <w:ilvl w:val="0"/>
          <w:numId w:val="37"/>
        </w:numPr>
        <w:rPr>
          <w:rStyle w:val="Hyperlink"/>
          <w:rFonts w:cs="Calibri"/>
          <w:color w:val="auto"/>
          <w:sz w:val="18"/>
          <w:szCs w:val="18"/>
        </w:rPr>
      </w:pPr>
      <w:r w:rsidRPr="004A1158">
        <w:rPr>
          <w:rStyle w:val="Hyperlink"/>
          <w:rFonts w:cs="Calibri"/>
          <w:color w:val="auto"/>
          <w:sz w:val="18"/>
          <w:szCs w:val="18"/>
        </w:rPr>
        <w:t xml:space="preserve">Mc Goldrick, N. (2019) Academic Practice, Trinity College Dublin, </w:t>
      </w:r>
      <w:r w:rsidRPr="004A1158">
        <w:rPr>
          <w:rStyle w:val="Hyperlink"/>
          <w:rFonts w:cs="Calibri"/>
          <w:i/>
          <w:iCs/>
          <w:color w:val="auto"/>
          <w:sz w:val="18"/>
          <w:szCs w:val="18"/>
        </w:rPr>
        <w:t>Managing Expectations for Multicultural Classrooms</w:t>
      </w:r>
      <w:r w:rsidRPr="004A1158">
        <w:rPr>
          <w:rStyle w:val="Hyperlink"/>
          <w:rFonts w:cs="Calibri"/>
          <w:color w:val="auto"/>
          <w:sz w:val="18"/>
          <w:szCs w:val="18"/>
        </w:rPr>
        <w:t xml:space="preserve">. Available at </w:t>
      </w:r>
      <w:hyperlink r:id="rId14" w:history="1">
        <w:r w:rsidRPr="004A1158">
          <w:rPr>
            <w:rStyle w:val="Hyperlink"/>
            <w:rFonts w:cs="Calibri"/>
            <w:sz w:val="18"/>
            <w:szCs w:val="18"/>
          </w:rPr>
          <w:t>https://www.tcd.ie/CAPSL/assets/pdf/Academic%20Practice%20Resources/Multicultural%20Resource%20FINALv2.pdf</w:t>
        </w:r>
      </w:hyperlink>
    </w:p>
    <w:p w14:paraId="19A4BBC3" w14:textId="77777777" w:rsidR="004A1158" w:rsidRPr="004A1158" w:rsidRDefault="004A1158" w:rsidP="004A1158">
      <w:pPr>
        <w:pStyle w:val="ListParagraph"/>
        <w:numPr>
          <w:ilvl w:val="0"/>
          <w:numId w:val="37"/>
        </w:numPr>
        <w:rPr>
          <w:rFonts w:cs="Calibri"/>
          <w:sz w:val="18"/>
          <w:szCs w:val="18"/>
          <w:u w:val="single"/>
        </w:rPr>
      </w:pPr>
      <w:r w:rsidRPr="004A1158">
        <w:rPr>
          <w:rFonts w:cs="Calibri"/>
          <w:sz w:val="18"/>
          <w:szCs w:val="18"/>
        </w:rPr>
        <w:t>Lanham, E. &amp; Zhou, W. (2003). Cultural issues in online learning—is blended learning a possible solution</w:t>
      </w:r>
      <w:r w:rsidRPr="004A1158">
        <w:rPr>
          <w:rFonts w:cs="Calibri"/>
          <w:sz w:val="18"/>
          <w:szCs w:val="18"/>
          <w:u w:val="single"/>
        </w:rPr>
        <w:t>? International Journal of Computer Processing of Oriental Languages</w:t>
      </w:r>
      <w:r w:rsidRPr="004A1158">
        <w:rPr>
          <w:rFonts w:cs="Calibri"/>
          <w:sz w:val="18"/>
          <w:szCs w:val="18"/>
        </w:rPr>
        <w:t xml:space="preserve"> 16(4), 275-292.</w:t>
      </w:r>
    </w:p>
    <w:p w14:paraId="365BD1BE" w14:textId="77777777" w:rsidR="004A1158" w:rsidRPr="004A1158" w:rsidRDefault="004A1158" w:rsidP="004A1158">
      <w:pPr>
        <w:pStyle w:val="ListParagraph"/>
        <w:numPr>
          <w:ilvl w:val="0"/>
          <w:numId w:val="37"/>
        </w:numPr>
        <w:rPr>
          <w:rFonts w:cs="Calibri"/>
          <w:sz w:val="18"/>
          <w:szCs w:val="18"/>
        </w:rPr>
      </w:pPr>
      <w:r w:rsidRPr="004A1158">
        <w:rPr>
          <w:rFonts w:cs="Calibri"/>
          <w:sz w:val="18"/>
          <w:szCs w:val="18"/>
        </w:rPr>
        <w:t xml:space="preserve">Liu, Xi., Liu, S., Lee, S., &amp; </w:t>
      </w:r>
      <w:proofErr w:type="spellStart"/>
      <w:r w:rsidRPr="004A1158">
        <w:rPr>
          <w:rFonts w:cs="Calibri"/>
          <w:sz w:val="18"/>
          <w:szCs w:val="18"/>
        </w:rPr>
        <w:t>Magjuka</w:t>
      </w:r>
      <w:proofErr w:type="spellEnd"/>
      <w:r w:rsidRPr="004A1158">
        <w:rPr>
          <w:rFonts w:cs="Calibri"/>
          <w:sz w:val="18"/>
          <w:szCs w:val="18"/>
        </w:rPr>
        <w:t xml:space="preserve">, R.J. (2010). Cultural Differences in Online learning: International student perceptions. </w:t>
      </w:r>
      <w:r w:rsidRPr="004A1158">
        <w:rPr>
          <w:rFonts w:cs="Calibri"/>
          <w:sz w:val="18"/>
          <w:szCs w:val="18"/>
          <w:u w:val="single"/>
        </w:rPr>
        <w:t>Educational Technology &amp; Society</w:t>
      </w:r>
      <w:r w:rsidRPr="004A1158">
        <w:rPr>
          <w:rFonts w:cs="Calibri"/>
          <w:sz w:val="18"/>
          <w:szCs w:val="18"/>
        </w:rPr>
        <w:t xml:space="preserve"> 13(3), 177-188.</w:t>
      </w:r>
    </w:p>
    <w:p w14:paraId="36149E61" w14:textId="2FF209A0" w:rsidR="00EA2D06" w:rsidRPr="004A1158" w:rsidRDefault="004A1158" w:rsidP="00467A8F">
      <w:pPr>
        <w:pStyle w:val="ListParagraph"/>
        <w:numPr>
          <w:ilvl w:val="0"/>
          <w:numId w:val="37"/>
        </w:numPr>
        <w:rPr>
          <w:rFonts w:cs="Calibri"/>
          <w:sz w:val="18"/>
          <w:szCs w:val="18"/>
        </w:rPr>
      </w:pPr>
      <w:r w:rsidRPr="004A1158">
        <w:rPr>
          <w:rFonts w:cs="Calibri"/>
          <w:sz w:val="18"/>
          <w:szCs w:val="18"/>
        </w:rPr>
        <w:t>Wang, C. &amp; Reeves, T.C. (2007). Synchronous online learning experiences: The perspectives of international students from Taiwan</w:t>
      </w:r>
      <w:r w:rsidRPr="004A1158">
        <w:rPr>
          <w:rFonts w:cs="Calibri"/>
          <w:sz w:val="18"/>
          <w:szCs w:val="18"/>
          <w:u w:val="single"/>
        </w:rPr>
        <w:t>. Educational Media International 44(4)</w:t>
      </w:r>
      <w:r w:rsidRPr="004A1158">
        <w:rPr>
          <w:rFonts w:cs="Calibri"/>
          <w:sz w:val="18"/>
          <w:szCs w:val="18"/>
        </w:rPr>
        <w:t>, 339-356.</w:t>
      </w:r>
    </w:p>
    <w:sectPr w:rsidR="00EA2D06" w:rsidRPr="004A1158" w:rsidSect="004A1158">
      <w:headerReference w:type="default" r:id="rId15"/>
      <w:footerReference w:type="default" r:id="rId16"/>
      <w:pgSz w:w="12240" w:h="15840"/>
      <w:pgMar w:top="1440" w:right="1080" w:bottom="1440" w:left="108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DA29C" w14:textId="77777777" w:rsidR="00D83102" w:rsidRDefault="00D83102" w:rsidP="008473AA">
      <w:r>
        <w:separator/>
      </w:r>
    </w:p>
  </w:endnote>
  <w:endnote w:type="continuationSeparator" w:id="0">
    <w:p w14:paraId="60494117" w14:textId="77777777" w:rsidR="00D83102" w:rsidRDefault="00D83102" w:rsidP="008473AA">
      <w:r>
        <w:continuationSeparator/>
      </w:r>
    </w:p>
  </w:endnote>
  <w:endnote w:type="continuationNotice" w:id="1">
    <w:p w14:paraId="09A92AC1" w14:textId="77777777" w:rsidR="00D83102" w:rsidRDefault="00D83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Source Sans Pro Black">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2F883" w14:textId="400C1820" w:rsidR="00F12F0F" w:rsidRDefault="00A25AAF">
    <w:pPr>
      <w:pStyle w:val="Footer"/>
    </w:pPr>
    <w:r>
      <w:rPr>
        <w:noProof/>
      </w:rPr>
      <mc:AlternateContent>
        <mc:Choice Requires="wps">
          <w:drawing>
            <wp:anchor distT="0" distB="0" distL="114300" distR="114300" simplePos="0" relativeHeight="251658245" behindDoc="0" locked="0" layoutInCell="1" allowOverlap="1" wp14:anchorId="26C7F8CF" wp14:editId="772695E0">
              <wp:simplePos x="0" y="0"/>
              <wp:positionH relativeFrom="page">
                <wp:posOffset>1165860</wp:posOffset>
              </wp:positionH>
              <wp:positionV relativeFrom="paragraph">
                <wp:posOffset>-316230</wp:posOffset>
              </wp:positionV>
              <wp:extent cx="4795284" cy="552450"/>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4795284" cy="552450"/>
                      </a:xfrm>
                      <a:prstGeom prst="rect">
                        <a:avLst/>
                      </a:prstGeom>
                      <a:solidFill>
                        <a:schemeClr val="accent1">
                          <a:lumMod val="75000"/>
                        </a:schemeClr>
                      </a:solidFill>
                      <a:ln w="6350">
                        <a:noFill/>
                      </a:ln>
                    </wps:spPr>
                    <wps:txbx>
                      <w:txbxContent>
                        <w:p w14:paraId="337AC6B5" w14:textId="77777777" w:rsidR="00A25AAF" w:rsidRPr="00A15046" w:rsidRDefault="00A25AAF" w:rsidP="00A25AAF">
                          <w:pPr>
                            <w:rPr>
                              <w:rFonts w:cs="Calibri"/>
                              <w:color w:val="FFFFFF" w:themeColor="background1"/>
                              <w:sz w:val="20"/>
                              <w:lang w:val="en-IE"/>
                            </w:rPr>
                          </w:pPr>
                          <w:r w:rsidRPr="00A15046">
                            <w:rPr>
                              <w:rFonts w:cs="Calibri"/>
                              <w:b/>
                              <w:bCs/>
                              <w:color w:val="FFFFFF" w:themeColor="background1"/>
                              <w:sz w:val="20"/>
                            </w:rPr>
                            <w:t>Academic Practice, Trinity College Dublin, 2021.</w:t>
                          </w:r>
                        </w:p>
                        <w:p w14:paraId="0825E9B2" w14:textId="77777777" w:rsidR="00A25AAF" w:rsidRPr="00B12F52" w:rsidRDefault="00A25AAF" w:rsidP="00A25AAF">
                          <w:pPr>
                            <w:rPr>
                              <w:rFonts w:cs="Calibri"/>
                              <w:color w:val="FFFFFF" w:themeColor="background1"/>
                              <w:sz w:val="20"/>
                            </w:rPr>
                          </w:pPr>
                          <w:r w:rsidRPr="00A15046">
                            <w:rPr>
                              <w:rFonts w:cs="Calibri"/>
                              <w:color w:val="FFFFFF" w:themeColor="background1"/>
                              <w:sz w:val="20"/>
                            </w:rPr>
                            <w:t>Licensed under a Creative Commons Attribution-</w:t>
                          </w:r>
                          <w:proofErr w:type="spellStart"/>
                          <w:r w:rsidRPr="00A15046">
                            <w:rPr>
                              <w:rFonts w:cs="Calibri"/>
                              <w:color w:val="FFFFFF" w:themeColor="background1"/>
                              <w:sz w:val="20"/>
                            </w:rPr>
                            <w:t>NonCommercial</w:t>
                          </w:r>
                          <w:proofErr w:type="spellEnd"/>
                          <w:r w:rsidRPr="00A15046">
                            <w:rPr>
                              <w:rFonts w:cs="Calibri"/>
                              <w:color w:val="FFFFFF" w:themeColor="background1"/>
                              <w:sz w:val="20"/>
                            </w:rPr>
                            <w:t>-</w:t>
                          </w:r>
                          <w:proofErr w:type="spellStart"/>
                          <w:r w:rsidRPr="00A15046">
                            <w:rPr>
                              <w:rFonts w:cs="Calibri"/>
                              <w:color w:val="FFFFFF" w:themeColor="background1"/>
                              <w:sz w:val="20"/>
                            </w:rPr>
                            <w:t>ShareAlike</w:t>
                          </w:r>
                          <w:proofErr w:type="spellEnd"/>
                          <w:r w:rsidRPr="00A15046">
                            <w:rPr>
                              <w:rFonts w:cs="Calibri"/>
                              <w:color w:val="FFFFFF" w:themeColor="background1"/>
                              <w:sz w:val="20"/>
                            </w:rPr>
                            <w:t xml:space="preserve"> 4.0 International License: https://creativecommons.org/licenses/by-nc-sa/4.0</w:t>
                          </w:r>
                        </w:p>
                        <w:p w14:paraId="26E286F8" w14:textId="413F465A" w:rsidR="00365F04" w:rsidRPr="00B12F52" w:rsidRDefault="00E57DA1" w:rsidP="00365F04">
                          <w:pPr>
                            <w:rPr>
                              <w:rFonts w:cs="Calibri"/>
                              <w:color w:val="FFFFFF" w:themeColor="background1"/>
                              <w:sz w:val="20"/>
                            </w:rPr>
                          </w:pPr>
                          <w:r w:rsidRPr="00E57DA1">
                            <w:rPr>
                              <w:rFonts w:cs="Calibri"/>
                              <w:color w:val="FFFFFF" w:themeColor="background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7F8CF" id="_x0000_t202" coordsize="21600,21600" o:spt="202" path="m,l,21600r21600,l21600,xe">
              <v:stroke joinstyle="miter"/>
              <v:path gradientshapeok="t" o:connecttype="rect"/>
            </v:shapetype>
            <v:shape id="Text Box 2" o:spid="_x0000_s1027" type="#_x0000_t202" style="position:absolute;margin-left:91.8pt;margin-top:-24.9pt;width:377.6pt;height:43.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" fillcolor="#365f91 [2404]" stroked="f" strokeweight=".5pt">
              <v:textbox>
                <w:txbxContent>
                  <w:p w14:paraId="337AC6B5" w14:textId="77777777" w:rsidR="00A25AAF" w:rsidRPr="00A15046" w:rsidRDefault="00A25AAF" w:rsidP="00A25AAF">
                    <w:pPr>
                      <w:rPr>
                        <w:rFonts w:cs="Calibri"/>
                        <w:color w:val="FFFFFF" w:themeColor="background1"/>
                        <w:sz w:val="20"/>
                        <w:lang w:val="en-IE"/>
                      </w:rPr>
                    </w:pPr>
                    <w:r w:rsidRPr="00A15046">
                      <w:rPr>
                        <w:rFonts w:cs="Calibri"/>
                        <w:b/>
                        <w:bCs/>
                        <w:color w:val="FFFFFF" w:themeColor="background1"/>
                        <w:sz w:val="20"/>
                      </w:rPr>
                      <w:t>Academic Practice, Trinity College Dublin, 2021.</w:t>
                    </w:r>
                  </w:p>
                  <w:p w14:paraId="0825E9B2" w14:textId="77777777" w:rsidR="00A25AAF" w:rsidRPr="00B12F52" w:rsidRDefault="00A25AAF" w:rsidP="00A25AAF">
                    <w:pPr>
                      <w:rPr>
                        <w:rFonts w:cs="Calibri"/>
                        <w:color w:val="FFFFFF" w:themeColor="background1"/>
                        <w:sz w:val="20"/>
                      </w:rPr>
                    </w:pPr>
                    <w:r w:rsidRPr="00A15046">
                      <w:rPr>
                        <w:rFonts w:cs="Calibri"/>
                        <w:color w:val="FFFFFF" w:themeColor="background1"/>
                        <w:sz w:val="20"/>
                      </w:rPr>
                      <w:t>Licensed under a Creative Commons Attribution-</w:t>
                    </w:r>
                    <w:proofErr w:type="spellStart"/>
                    <w:r w:rsidRPr="00A15046">
                      <w:rPr>
                        <w:rFonts w:cs="Calibri"/>
                        <w:color w:val="FFFFFF" w:themeColor="background1"/>
                        <w:sz w:val="20"/>
                      </w:rPr>
                      <w:t>NonCommercial</w:t>
                    </w:r>
                    <w:proofErr w:type="spellEnd"/>
                    <w:r w:rsidRPr="00A15046">
                      <w:rPr>
                        <w:rFonts w:cs="Calibri"/>
                        <w:color w:val="FFFFFF" w:themeColor="background1"/>
                        <w:sz w:val="20"/>
                      </w:rPr>
                      <w:t>-</w:t>
                    </w:r>
                    <w:proofErr w:type="spellStart"/>
                    <w:r w:rsidRPr="00A15046">
                      <w:rPr>
                        <w:rFonts w:cs="Calibri"/>
                        <w:color w:val="FFFFFF" w:themeColor="background1"/>
                        <w:sz w:val="20"/>
                      </w:rPr>
                      <w:t>ShareAlike</w:t>
                    </w:r>
                    <w:proofErr w:type="spellEnd"/>
                    <w:r w:rsidRPr="00A15046">
                      <w:rPr>
                        <w:rFonts w:cs="Calibri"/>
                        <w:color w:val="FFFFFF" w:themeColor="background1"/>
                        <w:sz w:val="20"/>
                      </w:rPr>
                      <w:t xml:space="preserve"> 4.0 International License: https://creativecommons.org/licenses/by-nc-sa/4.0</w:t>
                    </w:r>
                  </w:p>
                  <w:p w14:paraId="26E286F8" w14:textId="413F465A" w:rsidR="00365F04" w:rsidRPr="00B12F52" w:rsidRDefault="00E57DA1" w:rsidP="00365F04">
                    <w:pPr>
                      <w:rPr>
                        <w:rFonts w:cs="Calibri"/>
                        <w:color w:val="FFFFFF" w:themeColor="background1"/>
                        <w:sz w:val="20"/>
                      </w:rPr>
                    </w:pPr>
                    <w:r w:rsidRPr="00E57DA1">
                      <w:rPr>
                        <w:rFonts w:cs="Calibri"/>
                        <w:color w:val="FFFFFF" w:themeColor="background1"/>
                        <w:sz w:val="20"/>
                      </w:rPr>
                      <w:t>/</w:t>
                    </w:r>
                  </w:p>
                </w:txbxContent>
              </v:textbox>
              <w10:wrap anchorx="page"/>
            </v:shape>
          </w:pict>
        </mc:Fallback>
      </mc:AlternateContent>
    </w:r>
    <w:r>
      <w:rPr>
        <w:noProof/>
      </w:rPr>
      <w:drawing>
        <wp:anchor distT="0" distB="0" distL="114300" distR="114300" simplePos="0" relativeHeight="251660295" behindDoc="0" locked="0" layoutInCell="1" allowOverlap="1" wp14:anchorId="26B96C72" wp14:editId="5EB226AF">
          <wp:simplePos x="0" y="0"/>
          <wp:positionH relativeFrom="margin">
            <wp:posOffset>-619125</wp:posOffset>
          </wp:positionH>
          <wp:positionV relativeFrom="paragraph">
            <wp:posOffset>-207645</wp:posOffset>
          </wp:positionV>
          <wp:extent cx="1057275" cy="369570"/>
          <wp:effectExtent l="0" t="0" r="9525" b="0"/>
          <wp:wrapNone/>
          <wp:docPr id="4" name="Picture 4"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7275" cy="369570"/>
                  </a:xfrm>
                  <a:prstGeom prst="rect">
                    <a:avLst/>
                  </a:prstGeom>
                </pic:spPr>
              </pic:pic>
            </a:graphicData>
          </a:graphic>
          <wp14:sizeRelH relativeFrom="page">
            <wp14:pctWidth>0</wp14:pctWidth>
          </wp14:sizeRelH>
          <wp14:sizeRelV relativeFrom="page">
            <wp14:pctHeight>0</wp14:pctHeight>
          </wp14:sizeRelV>
        </wp:anchor>
      </w:drawing>
    </w:r>
    <w:r w:rsidR="008D3C38">
      <w:rPr>
        <w:noProof/>
      </w:rPr>
      <mc:AlternateContent>
        <mc:Choice Requires="wps">
          <w:drawing>
            <wp:anchor distT="0" distB="0" distL="114300" distR="114300" simplePos="0" relativeHeight="251658244" behindDoc="0" locked="0" layoutInCell="1" allowOverlap="1" wp14:anchorId="6BA2575C" wp14:editId="66B6A0E6">
              <wp:simplePos x="0" y="0"/>
              <wp:positionH relativeFrom="page">
                <wp:posOffset>0</wp:posOffset>
              </wp:positionH>
              <wp:positionV relativeFrom="paragraph">
                <wp:posOffset>-314960</wp:posOffset>
              </wp:positionV>
              <wp:extent cx="7943850" cy="568325"/>
              <wp:effectExtent l="0" t="0" r="0" b="3175"/>
              <wp:wrapNone/>
              <wp:docPr id="20" name="Freeform: Shape 20"/>
              <wp:cNvGraphicFramePr/>
              <a:graphic xmlns:a="http://schemas.openxmlformats.org/drawingml/2006/main">
                <a:graphicData uri="http://schemas.microsoft.com/office/word/2010/wordprocessingShape">
                  <wps:wsp>
                    <wps:cNvSpPr/>
                    <wps:spPr>
                      <a:xfrm>
                        <a:off x="0" y="0"/>
                        <a:ext cx="7943850" cy="568325"/>
                      </a:xfrm>
                      <a:custGeom>
                        <a:avLst/>
                        <a:gdLst>
                          <a:gd name="connsiteX0" fmla="*/ 5640 w 5342466"/>
                          <a:gd name="connsiteY0" fmla="*/ 5640 h 1041399"/>
                          <a:gd name="connsiteX1" fmla="*/ 5339640 w 5342466"/>
                          <a:gd name="connsiteY1" fmla="*/ 5640 h 1041399"/>
                          <a:gd name="connsiteX2" fmla="*/ 5339640 w 5342466"/>
                          <a:gd name="connsiteY2" fmla="*/ 1036880 h 1041399"/>
                          <a:gd name="connsiteX3" fmla="*/ 5640 w 5342466"/>
                          <a:gd name="connsiteY3" fmla="*/ 1036880 h 1041399"/>
                        </a:gdLst>
                        <a:ahLst/>
                        <a:cxnLst>
                          <a:cxn ang="0">
                            <a:pos x="connsiteX0" y="connsiteY0"/>
                          </a:cxn>
                          <a:cxn ang="0">
                            <a:pos x="connsiteX1" y="connsiteY1"/>
                          </a:cxn>
                          <a:cxn ang="0">
                            <a:pos x="connsiteX2" y="connsiteY2"/>
                          </a:cxn>
                          <a:cxn ang="0">
                            <a:pos x="connsiteX3" y="connsiteY3"/>
                          </a:cxn>
                        </a:cxnLst>
                        <a:rect l="l" t="t" r="r" b="b"/>
                        <a:pathLst>
                          <a:path w="5342466" h="1041399">
                            <a:moveTo>
                              <a:pt x="5640" y="5640"/>
                            </a:moveTo>
                            <a:lnTo>
                              <a:pt x="5339640" y="5640"/>
                            </a:lnTo>
                            <a:lnTo>
                              <a:pt x="5339640" y="1036880"/>
                            </a:lnTo>
                            <a:lnTo>
                              <a:pt x="5640" y="1036880"/>
                            </a:lnTo>
                            <a:close/>
                          </a:path>
                        </a:pathLst>
                      </a:custGeom>
                      <a:solidFill>
                        <a:schemeClr val="accent1">
                          <a:lumMod val="75000"/>
                        </a:schemeClr>
                      </a:solid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3EEFD0" id="Freeform: Shape 20" o:spid="_x0000_s1026" style="position:absolute;margin-left:0;margin-top:-24.8pt;width:625.5pt;height:44.75pt;z-index:2516582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5342466,104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" path="m5640,5640r5334000,l5339640,1036880r-5334000,l5640,5640xe" fillcolor="#365f91 [2404]" stroked="f" strokeweight=".235mm">
              <v:stroke joinstyle="miter"/>
              <v:path arrowok="t" o:connecttype="custom" o:connectlocs="8386,3078;7939648,3078;7939648,565859;8386,565859" o:connectangles="0,0,0,0"/>
              <w10:wrap anchorx="page"/>
            </v:shape>
          </w:pict>
        </mc:Fallback>
      </mc:AlternateContent>
    </w:r>
    <w:r w:rsidR="00A06D8A">
      <w:rPr>
        <w:noProof/>
      </w:rPr>
      <mc:AlternateContent>
        <mc:Choice Requires="wps">
          <w:drawing>
            <wp:anchor distT="0" distB="0" distL="114300" distR="114300" simplePos="0" relativeHeight="251658246" behindDoc="0" locked="0" layoutInCell="1" allowOverlap="1" wp14:anchorId="0F4C4891" wp14:editId="5664DDB0">
              <wp:simplePos x="0" y="0"/>
              <wp:positionH relativeFrom="page">
                <wp:posOffset>7124700</wp:posOffset>
              </wp:positionH>
              <wp:positionV relativeFrom="paragraph">
                <wp:posOffset>-229235</wp:posOffset>
              </wp:positionV>
              <wp:extent cx="485775" cy="324485"/>
              <wp:effectExtent l="0" t="0" r="28575" b="18415"/>
              <wp:wrapNone/>
              <wp:docPr id="19" name="Text Box 19"/>
              <wp:cNvGraphicFramePr/>
              <a:graphic xmlns:a="http://schemas.openxmlformats.org/drawingml/2006/main">
                <a:graphicData uri="http://schemas.microsoft.com/office/word/2010/wordprocessingShape">
                  <wps:wsp>
                    <wps:cNvSpPr txBox="1"/>
                    <wps:spPr>
                      <a:xfrm>
                        <a:off x="0" y="0"/>
                        <a:ext cx="485775" cy="324485"/>
                      </a:xfrm>
                      <a:prstGeom prst="rect">
                        <a:avLst/>
                      </a:prstGeom>
                      <a:solidFill>
                        <a:schemeClr val="bg1">
                          <a:lumMod val="8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48487B6" w14:textId="005F2F0B" w:rsidR="00365F04" w:rsidRPr="0086658E" w:rsidRDefault="00365F04" w:rsidP="0086658E">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4891" id="Text Box 19" o:spid="_x0000_s1028" type="#_x0000_t202" style="position:absolute;margin-left:561pt;margin-top:-18.05pt;width:38.25pt;height:25.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" fillcolor="#d8d8d8 [2732]" strokecolor="#365f91 [2404]" strokeweight="2pt">
              <v:textbox>
                <w:txbxContent>
                  <w:p w14:paraId="248487B6" w14:textId="005F2F0B" w:rsidR="00365F04" w:rsidRPr="0086658E" w:rsidRDefault="00365F04" w:rsidP="0086658E">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33352" w14:textId="77777777" w:rsidR="00D83102" w:rsidRDefault="00D83102" w:rsidP="008473AA">
      <w:r>
        <w:separator/>
      </w:r>
    </w:p>
  </w:footnote>
  <w:footnote w:type="continuationSeparator" w:id="0">
    <w:p w14:paraId="69836C9A" w14:textId="77777777" w:rsidR="00D83102" w:rsidRDefault="00D83102" w:rsidP="008473AA">
      <w:r>
        <w:continuationSeparator/>
      </w:r>
    </w:p>
  </w:footnote>
  <w:footnote w:type="continuationNotice" w:id="1">
    <w:p w14:paraId="40FE226C" w14:textId="77777777" w:rsidR="00D83102" w:rsidRDefault="00D831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EF2E2" w14:textId="57C13281" w:rsidR="00144950" w:rsidRDefault="002A5DA7" w:rsidP="004A1158">
    <w:pPr>
      <w:pStyle w:val="Header"/>
      <w:tabs>
        <w:tab w:val="left" w:pos="3555"/>
      </w:tabs>
      <w:spacing w:line="120" w:lineRule="auto"/>
    </w:pPr>
    <w:r>
      <w:rPr>
        <w:noProof/>
      </w:rPr>
      <mc:AlternateContent>
        <mc:Choice Requires="wps">
          <w:drawing>
            <wp:anchor distT="0" distB="0" distL="114300" distR="114300" simplePos="0" relativeHeight="251658242" behindDoc="0" locked="0" layoutInCell="1" allowOverlap="1" wp14:anchorId="28E21A16" wp14:editId="14180157">
              <wp:simplePos x="0" y="0"/>
              <wp:positionH relativeFrom="margin">
                <wp:align>left</wp:align>
              </wp:positionH>
              <wp:positionV relativeFrom="paragraph">
                <wp:posOffset>137160</wp:posOffset>
              </wp:positionV>
              <wp:extent cx="5143500" cy="514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143500" cy="514350"/>
                      </a:xfrm>
                      <a:prstGeom prst="rect">
                        <a:avLst/>
                      </a:prstGeom>
                      <a:noFill/>
                      <a:ln w="6350">
                        <a:noFill/>
                      </a:ln>
                    </wps:spPr>
                    <wps:txbx>
                      <w:txbxContent>
                        <w:p w14:paraId="0E444570" w14:textId="6C6EFA46" w:rsidR="004A1158" w:rsidRDefault="00144950" w:rsidP="004F3B85">
                          <w:pPr>
                            <w:rPr>
                              <w:color w:val="FFFFFF" w:themeColor="background1"/>
                            </w:rPr>
                          </w:pPr>
                          <w:r w:rsidRPr="002A5DA7">
                            <w:rPr>
                              <w:color w:val="FFFFFF" w:themeColor="background1"/>
                            </w:rPr>
                            <w:t xml:space="preserve">Academic </w:t>
                          </w:r>
                          <w:r w:rsidR="006A5C97" w:rsidRPr="002A5DA7">
                            <w:rPr>
                              <w:color w:val="FFFFFF" w:themeColor="background1"/>
                            </w:rPr>
                            <w:t>Practice</w:t>
                          </w:r>
                          <w:r w:rsidR="002A5DA7">
                            <w:rPr>
                              <w:b/>
                              <w:bCs/>
                              <w:color w:val="FFFFFF" w:themeColor="background1"/>
                            </w:rPr>
                            <w:t xml:space="preserve">, </w:t>
                          </w:r>
                          <w:r w:rsidR="006A5C97" w:rsidRPr="006A5C97">
                            <w:rPr>
                              <w:color w:val="FFFFFF" w:themeColor="background1"/>
                            </w:rPr>
                            <w:t>Trinity Teaching and Lea</w:t>
                          </w:r>
                          <w:r w:rsidR="004B6DFF">
                            <w:rPr>
                              <w:color w:val="FFFFFF" w:themeColor="background1"/>
                            </w:rPr>
                            <w:t>rning</w:t>
                          </w:r>
                        </w:p>
                        <w:p w14:paraId="78844CDB" w14:textId="08C2BB9A" w:rsidR="004B6DFF" w:rsidRDefault="004B6DFF" w:rsidP="004F3B85">
                          <w:pPr>
                            <w:rPr>
                              <w:color w:val="FFFFFF" w:themeColor="background1"/>
                            </w:rPr>
                          </w:pPr>
                          <w:r>
                            <w:rPr>
                              <w:color w:val="FFFFFF" w:themeColor="background1"/>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21A16" id="_x0000_t202" coordsize="21600,21600" o:spt="202" path="m,l,21600r21600,l21600,xe">
              <v:stroke joinstyle="miter"/>
              <v:path gradientshapeok="t" o:connecttype="rect"/>
            </v:shapetype>
            <v:shape id="Text Box 13" o:spid="_x0000_s1026" type="#_x0000_t202" style="position:absolute;margin-left:0;margin-top:10.8pt;width:405pt;height:40.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" filled="f" stroked="f" strokeweight=".5pt">
              <v:textbox>
                <w:txbxContent>
                  <w:p w14:paraId="0E444570" w14:textId="6C6EFA46" w:rsidR="004A1158" w:rsidRDefault="00144950" w:rsidP="004F3B85">
                    <w:pPr>
                      <w:rPr>
                        <w:color w:val="FFFFFF" w:themeColor="background1"/>
                      </w:rPr>
                    </w:pPr>
                    <w:r w:rsidRPr="002A5DA7">
                      <w:rPr>
                        <w:color w:val="FFFFFF" w:themeColor="background1"/>
                      </w:rPr>
                      <w:t xml:space="preserve">Academic </w:t>
                    </w:r>
                    <w:r w:rsidR="006A5C97" w:rsidRPr="002A5DA7">
                      <w:rPr>
                        <w:color w:val="FFFFFF" w:themeColor="background1"/>
                      </w:rPr>
                      <w:t>Practice</w:t>
                    </w:r>
                    <w:r w:rsidR="002A5DA7">
                      <w:rPr>
                        <w:b/>
                        <w:bCs/>
                        <w:color w:val="FFFFFF" w:themeColor="background1"/>
                      </w:rPr>
                      <w:t xml:space="preserve">, </w:t>
                    </w:r>
                    <w:r w:rsidR="006A5C97" w:rsidRPr="006A5C97">
                      <w:rPr>
                        <w:color w:val="FFFFFF" w:themeColor="background1"/>
                      </w:rPr>
                      <w:t>Trinity Teaching and Lea</w:t>
                    </w:r>
                    <w:r w:rsidR="004B6DFF">
                      <w:rPr>
                        <w:color w:val="FFFFFF" w:themeColor="background1"/>
                      </w:rPr>
                      <w:t>rning</w:t>
                    </w:r>
                  </w:p>
                  <w:p w14:paraId="78844CDB" w14:textId="08C2BB9A" w:rsidR="004B6DFF" w:rsidRDefault="004B6DFF" w:rsidP="004F3B85">
                    <w:pPr>
                      <w:rPr>
                        <w:color w:val="FFFFFF" w:themeColor="background1"/>
                      </w:rPr>
                    </w:pPr>
                    <w:r>
                      <w:rPr>
                        <w:color w:val="FFFFFF" w:themeColor="background1"/>
                      </w:rPr>
                      <w:t>RESOURCES</w:t>
                    </w:r>
                  </w:p>
                </w:txbxContent>
              </v:textbox>
              <w10:wrap anchorx="margin"/>
            </v:shape>
          </w:pict>
        </mc:Fallback>
      </mc:AlternateContent>
    </w:r>
    <w:r w:rsidR="008D3C38">
      <w:rPr>
        <w:noProof/>
      </w:rPr>
      <w:drawing>
        <wp:anchor distT="0" distB="0" distL="114300" distR="114300" simplePos="0" relativeHeight="251658240" behindDoc="0" locked="0" layoutInCell="1" allowOverlap="1" wp14:anchorId="7912F523" wp14:editId="15ABE85E">
          <wp:simplePos x="0" y="0"/>
          <wp:positionH relativeFrom="page">
            <wp:posOffset>6010275</wp:posOffset>
          </wp:positionH>
          <wp:positionV relativeFrom="paragraph">
            <wp:posOffset>-253365</wp:posOffset>
          </wp:positionV>
          <wp:extent cx="1990725" cy="1066800"/>
          <wp:effectExtent l="0" t="0" r="9525" b="0"/>
          <wp:wrapThrough wrapText="bothSides">
            <wp:wrapPolygon edited="0">
              <wp:start x="0" y="0"/>
              <wp:lineTo x="0" y="21214"/>
              <wp:lineTo x="21497" y="21214"/>
              <wp:lineTo x="21497" y="0"/>
              <wp:lineTo x="0" y="0"/>
            </wp:wrapPolygon>
          </wp:wrapThrough>
          <wp:docPr id="15" name="Picture 15" descr="A large brick building with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t-facade-high.jpg"/>
                  <pic:cNvPicPr/>
                </pic:nvPicPr>
                <pic:blipFill rotWithShape="1">
                  <a:blip r:embed="rId1">
                    <a:extLst>
                      <a:ext uri="{28A0092B-C50C-407E-A947-70E740481C1C}">
                        <a14:useLocalDpi xmlns:a14="http://schemas.microsoft.com/office/drawing/2010/main" val="0"/>
                      </a:ext>
                    </a:extLst>
                  </a:blip>
                  <a:srcRect b="16832"/>
                  <a:stretch/>
                </pic:blipFill>
                <pic:spPr bwMode="auto">
                  <a:xfrm>
                    <a:off x="0" y="0"/>
                    <a:ext cx="199072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BA1">
      <w:rPr>
        <w:noProof/>
      </w:rPr>
      <mc:AlternateContent>
        <mc:Choice Requires="wpg">
          <w:drawing>
            <wp:anchor distT="0" distB="0" distL="114300" distR="114300" simplePos="0" relativeHeight="251658241" behindDoc="0" locked="0" layoutInCell="1" allowOverlap="1" wp14:anchorId="20618188" wp14:editId="77D8E453">
              <wp:simplePos x="0" y="0"/>
              <wp:positionH relativeFrom="page">
                <wp:align>left</wp:align>
              </wp:positionH>
              <wp:positionV relativeFrom="paragraph">
                <wp:posOffset>-91440</wp:posOffset>
              </wp:positionV>
              <wp:extent cx="6562725" cy="904875"/>
              <wp:effectExtent l="0" t="0" r="9525" b="9525"/>
              <wp:wrapThrough wrapText="bothSides">
                <wp:wrapPolygon edited="0">
                  <wp:start x="0" y="0"/>
                  <wp:lineTo x="0" y="21373"/>
                  <wp:lineTo x="3323" y="21373"/>
                  <wp:lineTo x="20252" y="21373"/>
                  <wp:lineTo x="21569" y="11368"/>
                  <wp:lineTo x="21569" y="10004"/>
                  <wp:lineTo x="20252"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6562725" cy="904875"/>
                        <a:chOff x="-246180" y="-567989"/>
                        <a:chExt cx="5265485" cy="2243394"/>
                      </a:xfrm>
                      <a:solidFill>
                        <a:srgbClr val="0070C0"/>
                      </a:solidFill>
                    </wpg:grpSpPr>
                    <wps:wsp>
                      <wps:cNvPr id="32" name="Pentagon 32"/>
                      <wps:cNvSpPr/>
                      <wps:spPr>
                        <a:xfrm>
                          <a:off x="590180" y="-567732"/>
                          <a:ext cx="4429125" cy="2243137"/>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entagon 33"/>
                      <wps:cNvSpPr/>
                      <wps:spPr>
                        <a:xfrm>
                          <a:off x="-246180" y="-567989"/>
                          <a:ext cx="5029200" cy="2243137"/>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19A91E" id="Group 34" o:spid="_x0000_s1026" style="position:absolute;margin-left:0;margin-top:-7.2pt;width:516.75pt;height:71.25pt;z-index:251658241;mso-position-horizontal:left;mso-position-horizontal-relative:page" coordorigin="-2461,-5679" coordsize="52654,2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7" type="#_x0000_t15" style="position:absolute;left:5901;top:-5677;width:44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" adj="16130" fillcolor="white [3212]" stroked="f" strokeweight="2pt"/>
              <v:shape id="Pentagon 33" o:spid="_x0000_s1028" type="#_x0000_t15" style="position:absolute;left:-2461;top:-5679;width:50291;height:2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" adj="16783" fillcolor="#365f91 [2404]" stroked="f" strokeweight="2pt"/>
              <w10:wrap type="through"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72CC2"/>
    <w:multiLevelType w:val="hybridMultilevel"/>
    <w:tmpl w:val="EEA4C8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3B44D28"/>
    <w:multiLevelType w:val="hybridMultilevel"/>
    <w:tmpl w:val="95767A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654D34"/>
    <w:multiLevelType w:val="hybridMultilevel"/>
    <w:tmpl w:val="6420AA1E"/>
    <w:lvl w:ilvl="0" w:tplc="FE3A80A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F485EEC"/>
    <w:multiLevelType w:val="hybridMultilevel"/>
    <w:tmpl w:val="9E8CDF7A"/>
    <w:lvl w:ilvl="0" w:tplc="18090019">
      <w:start w:val="1"/>
      <w:numFmt w:val="lowerLetter"/>
      <w:lvlText w:val="%1."/>
      <w:lvlJc w:val="left"/>
      <w:pPr>
        <w:ind w:left="473" w:hanging="360"/>
      </w:pPr>
    </w:lvl>
    <w:lvl w:ilvl="1" w:tplc="18090019" w:tentative="1">
      <w:start w:val="1"/>
      <w:numFmt w:val="lowerLetter"/>
      <w:lvlText w:val="%2."/>
      <w:lvlJc w:val="left"/>
      <w:pPr>
        <w:ind w:left="1193" w:hanging="360"/>
      </w:pPr>
    </w:lvl>
    <w:lvl w:ilvl="2" w:tplc="1809001B" w:tentative="1">
      <w:start w:val="1"/>
      <w:numFmt w:val="lowerRoman"/>
      <w:lvlText w:val="%3."/>
      <w:lvlJc w:val="right"/>
      <w:pPr>
        <w:ind w:left="1913" w:hanging="180"/>
      </w:pPr>
    </w:lvl>
    <w:lvl w:ilvl="3" w:tplc="1809000F" w:tentative="1">
      <w:start w:val="1"/>
      <w:numFmt w:val="decimal"/>
      <w:lvlText w:val="%4."/>
      <w:lvlJc w:val="left"/>
      <w:pPr>
        <w:ind w:left="2633" w:hanging="360"/>
      </w:pPr>
    </w:lvl>
    <w:lvl w:ilvl="4" w:tplc="18090019" w:tentative="1">
      <w:start w:val="1"/>
      <w:numFmt w:val="lowerLetter"/>
      <w:lvlText w:val="%5."/>
      <w:lvlJc w:val="left"/>
      <w:pPr>
        <w:ind w:left="3353" w:hanging="360"/>
      </w:pPr>
    </w:lvl>
    <w:lvl w:ilvl="5" w:tplc="1809001B" w:tentative="1">
      <w:start w:val="1"/>
      <w:numFmt w:val="lowerRoman"/>
      <w:lvlText w:val="%6."/>
      <w:lvlJc w:val="right"/>
      <w:pPr>
        <w:ind w:left="4073" w:hanging="180"/>
      </w:pPr>
    </w:lvl>
    <w:lvl w:ilvl="6" w:tplc="1809000F" w:tentative="1">
      <w:start w:val="1"/>
      <w:numFmt w:val="decimal"/>
      <w:lvlText w:val="%7."/>
      <w:lvlJc w:val="left"/>
      <w:pPr>
        <w:ind w:left="4793" w:hanging="360"/>
      </w:pPr>
    </w:lvl>
    <w:lvl w:ilvl="7" w:tplc="18090019" w:tentative="1">
      <w:start w:val="1"/>
      <w:numFmt w:val="lowerLetter"/>
      <w:lvlText w:val="%8."/>
      <w:lvlJc w:val="left"/>
      <w:pPr>
        <w:ind w:left="5513" w:hanging="360"/>
      </w:pPr>
    </w:lvl>
    <w:lvl w:ilvl="8" w:tplc="1809001B" w:tentative="1">
      <w:start w:val="1"/>
      <w:numFmt w:val="lowerRoman"/>
      <w:lvlText w:val="%9."/>
      <w:lvlJc w:val="right"/>
      <w:pPr>
        <w:ind w:left="6233" w:hanging="180"/>
      </w:pPr>
    </w:lvl>
  </w:abstractNum>
  <w:abstractNum w:abstractNumId="4" w15:restartNumberingAfterBreak="0">
    <w:nsid w:val="0F4C7C37"/>
    <w:multiLevelType w:val="hybridMultilevel"/>
    <w:tmpl w:val="5EC29C9E"/>
    <w:lvl w:ilvl="0" w:tplc="2D022D04">
      <w:start w:val="1"/>
      <w:numFmt w:val="bullet"/>
      <w:pStyle w:val="ListParagraph"/>
      <w:lvlText w:val=""/>
      <w:lvlJc w:val="left"/>
      <w:pPr>
        <w:ind w:left="720" w:hanging="360"/>
      </w:pPr>
      <w:rPr>
        <w:rFonts w:ascii="Wingdings" w:hAnsi="Wingdings" w:hint="default"/>
        <w:b w:val="0"/>
        <w:i w:val="0"/>
        <w:color w:val="4F81BD" w:themeColor="accent1"/>
        <w:kern w:val="20"/>
        <w:position w:val="-2"/>
        <w:sz w:val="28"/>
        <w14:cntxtAlts w14:val="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2D24078"/>
    <w:multiLevelType w:val="hybridMultilevel"/>
    <w:tmpl w:val="F25AF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CC03B47"/>
    <w:multiLevelType w:val="hybridMultilevel"/>
    <w:tmpl w:val="B5DA0DE0"/>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1E642848"/>
    <w:multiLevelType w:val="hybridMultilevel"/>
    <w:tmpl w:val="3E3E26B4"/>
    <w:lvl w:ilvl="0" w:tplc="2FE0F0EC">
      <w:start w:val="1"/>
      <w:numFmt w:val="decimal"/>
      <w:lvlText w:val="%1."/>
      <w:lvlJc w:val="left"/>
      <w:pPr>
        <w:ind w:left="502" w:hanging="360"/>
      </w:pPr>
      <w:rPr>
        <w:rFonts w:eastAsiaTheme="minorHAnsi"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836292"/>
    <w:multiLevelType w:val="hybridMultilevel"/>
    <w:tmpl w:val="81C26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C26F8D"/>
    <w:multiLevelType w:val="hybridMultilevel"/>
    <w:tmpl w:val="BAB4FBE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9887B61"/>
    <w:multiLevelType w:val="hybridMultilevel"/>
    <w:tmpl w:val="FA2035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B505AA3"/>
    <w:multiLevelType w:val="hybridMultilevel"/>
    <w:tmpl w:val="B5DA0DE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0363C0E"/>
    <w:multiLevelType w:val="multilevel"/>
    <w:tmpl w:val="6D060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45E25"/>
    <w:multiLevelType w:val="hybridMultilevel"/>
    <w:tmpl w:val="6B0C4648"/>
    <w:lvl w:ilvl="0" w:tplc="C3CAACEC">
      <w:start w:val="1"/>
      <w:numFmt w:val="decimal"/>
      <w:lvlText w:val="%1."/>
      <w:lvlJc w:val="left"/>
      <w:pPr>
        <w:ind w:left="720" w:hanging="360"/>
      </w:pPr>
      <w:rPr>
        <w:rFonts w:asciiTheme="majorHAnsi" w:hAnsiTheme="majorHAnsi" w:cstheme="maj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37B2671"/>
    <w:multiLevelType w:val="hybridMultilevel"/>
    <w:tmpl w:val="F73C649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53204C5"/>
    <w:multiLevelType w:val="hybridMultilevel"/>
    <w:tmpl w:val="6DC6E0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37DB051A"/>
    <w:multiLevelType w:val="hybridMultilevel"/>
    <w:tmpl w:val="EC7036BE"/>
    <w:lvl w:ilvl="0" w:tplc="7C7E695E">
      <w:start w:val="1"/>
      <w:numFmt w:val="decimal"/>
      <w:lvlText w:val="%1."/>
      <w:lvlJc w:val="left"/>
      <w:pPr>
        <w:tabs>
          <w:tab w:val="num" w:pos="720"/>
        </w:tabs>
        <w:ind w:left="720" w:hanging="360"/>
      </w:pPr>
    </w:lvl>
    <w:lvl w:ilvl="1" w:tplc="B1AE0DFE" w:tentative="1">
      <w:start w:val="1"/>
      <w:numFmt w:val="decimal"/>
      <w:lvlText w:val="%2."/>
      <w:lvlJc w:val="left"/>
      <w:pPr>
        <w:tabs>
          <w:tab w:val="num" w:pos="1440"/>
        </w:tabs>
        <w:ind w:left="1440" w:hanging="360"/>
      </w:pPr>
    </w:lvl>
    <w:lvl w:ilvl="2" w:tplc="4370771E" w:tentative="1">
      <w:start w:val="1"/>
      <w:numFmt w:val="decimal"/>
      <w:lvlText w:val="%3."/>
      <w:lvlJc w:val="left"/>
      <w:pPr>
        <w:tabs>
          <w:tab w:val="num" w:pos="2160"/>
        </w:tabs>
        <w:ind w:left="2160" w:hanging="360"/>
      </w:pPr>
    </w:lvl>
    <w:lvl w:ilvl="3" w:tplc="3C18BBCE" w:tentative="1">
      <w:start w:val="1"/>
      <w:numFmt w:val="decimal"/>
      <w:lvlText w:val="%4."/>
      <w:lvlJc w:val="left"/>
      <w:pPr>
        <w:tabs>
          <w:tab w:val="num" w:pos="2880"/>
        </w:tabs>
        <w:ind w:left="2880" w:hanging="360"/>
      </w:pPr>
    </w:lvl>
    <w:lvl w:ilvl="4" w:tplc="715C75EE" w:tentative="1">
      <w:start w:val="1"/>
      <w:numFmt w:val="decimal"/>
      <w:lvlText w:val="%5."/>
      <w:lvlJc w:val="left"/>
      <w:pPr>
        <w:tabs>
          <w:tab w:val="num" w:pos="3600"/>
        </w:tabs>
        <w:ind w:left="3600" w:hanging="360"/>
      </w:pPr>
    </w:lvl>
    <w:lvl w:ilvl="5" w:tplc="D0E445AC" w:tentative="1">
      <w:start w:val="1"/>
      <w:numFmt w:val="decimal"/>
      <w:lvlText w:val="%6."/>
      <w:lvlJc w:val="left"/>
      <w:pPr>
        <w:tabs>
          <w:tab w:val="num" w:pos="4320"/>
        </w:tabs>
        <w:ind w:left="4320" w:hanging="360"/>
      </w:pPr>
    </w:lvl>
    <w:lvl w:ilvl="6" w:tplc="35BA8D6A" w:tentative="1">
      <w:start w:val="1"/>
      <w:numFmt w:val="decimal"/>
      <w:lvlText w:val="%7."/>
      <w:lvlJc w:val="left"/>
      <w:pPr>
        <w:tabs>
          <w:tab w:val="num" w:pos="5040"/>
        </w:tabs>
        <w:ind w:left="5040" w:hanging="360"/>
      </w:pPr>
    </w:lvl>
    <w:lvl w:ilvl="7" w:tplc="AF001C8C" w:tentative="1">
      <w:start w:val="1"/>
      <w:numFmt w:val="decimal"/>
      <w:lvlText w:val="%8."/>
      <w:lvlJc w:val="left"/>
      <w:pPr>
        <w:tabs>
          <w:tab w:val="num" w:pos="5760"/>
        </w:tabs>
        <w:ind w:left="5760" w:hanging="360"/>
      </w:pPr>
    </w:lvl>
    <w:lvl w:ilvl="8" w:tplc="A4E442B2" w:tentative="1">
      <w:start w:val="1"/>
      <w:numFmt w:val="decimal"/>
      <w:lvlText w:val="%9."/>
      <w:lvlJc w:val="left"/>
      <w:pPr>
        <w:tabs>
          <w:tab w:val="num" w:pos="6480"/>
        </w:tabs>
        <w:ind w:left="6480" w:hanging="360"/>
      </w:pPr>
    </w:lvl>
  </w:abstractNum>
  <w:abstractNum w:abstractNumId="17" w15:restartNumberingAfterBreak="0">
    <w:nsid w:val="37E911FD"/>
    <w:multiLevelType w:val="hybridMultilevel"/>
    <w:tmpl w:val="2CDE889E"/>
    <w:lvl w:ilvl="0" w:tplc="B3E2913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9936F55"/>
    <w:multiLevelType w:val="hybridMultilevel"/>
    <w:tmpl w:val="8CFAB470"/>
    <w:lvl w:ilvl="0" w:tplc="2EB2ED48">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9" w15:restartNumberingAfterBreak="0">
    <w:nsid w:val="3B2E01BF"/>
    <w:multiLevelType w:val="hybridMultilevel"/>
    <w:tmpl w:val="B5DA0DE0"/>
    <w:lvl w:ilvl="0" w:tplc="1809000F">
      <w:start w:val="1"/>
      <w:numFmt w:val="decimal"/>
      <w:lvlText w:val="%1."/>
      <w:lvlJc w:val="left"/>
      <w:pPr>
        <w:ind w:left="501" w:hanging="360"/>
      </w:pPr>
      <w:rPr>
        <w:rFonts w:hint="default"/>
      </w:rPr>
    </w:lvl>
    <w:lvl w:ilvl="1" w:tplc="18090019">
      <w:start w:val="1"/>
      <w:numFmt w:val="lowerLetter"/>
      <w:lvlText w:val="%2."/>
      <w:lvlJc w:val="left"/>
      <w:pPr>
        <w:ind w:left="1221" w:hanging="360"/>
      </w:pPr>
    </w:lvl>
    <w:lvl w:ilvl="2" w:tplc="1809001B">
      <w:start w:val="1"/>
      <w:numFmt w:val="lowerRoman"/>
      <w:lvlText w:val="%3."/>
      <w:lvlJc w:val="right"/>
      <w:pPr>
        <w:ind w:left="1941" w:hanging="180"/>
      </w:pPr>
    </w:lvl>
    <w:lvl w:ilvl="3" w:tplc="1809000F" w:tentative="1">
      <w:start w:val="1"/>
      <w:numFmt w:val="decimal"/>
      <w:lvlText w:val="%4."/>
      <w:lvlJc w:val="left"/>
      <w:pPr>
        <w:ind w:left="2661" w:hanging="360"/>
      </w:pPr>
    </w:lvl>
    <w:lvl w:ilvl="4" w:tplc="18090019" w:tentative="1">
      <w:start w:val="1"/>
      <w:numFmt w:val="lowerLetter"/>
      <w:lvlText w:val="%5."/>
      <w:lvlJc w:val="left"/>
      <w:pPr>
        <w:ind w:left="3381" w:hanging="360"/>
      </w:pPr>
    </w:lvl>
    <w:lvl w:ilvl="5" w:tplc="1809001B" w:tentative="1">
      <w:start w:val="1"/>
      <w:numFmt w:val="lowerRoman"/>
      <w:lvlText w:val="%6."/>
      <w:lvlJc w:val="right"/>
      <w:pPr>
        <w:ind w:left="4101" w:hanging="180"/>
      </w:pPr>
    </w:lvl>
    <w:lvl w:ilvl="6" w:tplc="1809000F" w:tentative="1">
      <w:start w:val="1"/>
      <w:numFmt w:val="decimal"/>
      <w:lvlText w:val="%7."/>
      <w:lvlJc w:val="left"/>
      <w:pPr>
        <w:ind w:left="4821" w:hanging="360"/>
      </w:pPr>
    </w:lvl>
    <w:lvl w:ilvl="7" w:tplc="18090019" w:tentative="1">
      <w:start w:val="1"/>
      <w:numFmt w:val="lowerLetter"/>
      <w:lvlText w:val="%8."/>
      <w:lvlJc w:val="left"/>
      <w:pPr>
        <w:ind w:left="5541" w:hanging="360"/>
      </w:pPr>
    </w:lvl>
    <w:lvl w:ilvl="8" w:tplc="1809001B" w:tentative="1">
      <w:start w:val="1"/>
      <w:numFmt w:val="lowerRoman"/>
      <w:lvlText w:val="%9."/>
      <w:lvlJc w:val="right"/>
      <w:pPr>
        <w:ind w:left="6261" w:hanging="180"/>
      </w:pPr>
    </w:lvl>
  </w:abstractNum>
  <w:abstractNum w:abstractNumId="20" w15:restartNumberingAfterBreak="0">
    <w:nsid w:val="3D2731A1"/>
    <w:multiLevelType w:val="hybridMultilevel"/>
    <w:tmpl w:val="4DBC80D2"/>
    <w:lvl w:ilvl="0" w:tplc="5628A862">
      <w:start w:val="1"/>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AB8F1B8">
      <w:start w:val="1"/>
      <w:numFmt w:val="lowerLetter"/>
      <w:lvlText w:val="%2"/>
      <w:lvlJc w:val="left"/>
      <w:pPr>
        <w:ind w:left="113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B1A8EA4A">
      <w:start w:val="1"/>
      <w:numFmt w:val="lowerRoman"/>
      <w:lvlText w:val="%3"/>
      <w:lvlJc w:val="left"/>
      <w:pPr>
        <w:ind w:left="18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FD60BE4">
      <w:start w:val="1"/>
      <w:numFmt w:val="decimal"/>
      <w:lvlText w:val="%4"/>
      <w:lvlJc w:val="left"/>
      <w:pPr>
        <w:ind w:left="257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A58EF3C">
      <w:start w:val="1"/>
      <w:numFmt w:val="lowerLetter"/>
      <w:lvlText w:val="%5"/>
      <w:lvlJc w:val="left"/>
      <w:pPr>
        <w:ind w:left="329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916C5CC">
      <w:start w:val="1"/>
      <w:numFmt w:val="lowerRoman"/>
      <w:lvlText w:val="%6"/>
      <w:lvlJc w:val="left"/>
      <w:pPr>
        <w:ind w:left="401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B464C80">
      <w:start w:val="1"/>
      <w:numFmt w:val="decimal"/>
      <w:lvlText w:val="%7"/>
      <w:lvlJc w:val="left"/>
      <w:pPr>
        <w:ind w:left="473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58006092">
      <w:start w:val="1"/>
      <w:numFmt w:val="lowerLetter"/>
      <w:lvlText w:val="%8"/>
      <w:lvlJc w:val="left"/>
      <w:pPr>
        <w:ind w:left="5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87698F8">
      <w:start w:val="1"/>
      <w:numFmt w:val="lowerRoman"/>
      <w:lvlText w:val="%9"/>
      <w:lvlJc w:val="left"/>
      <w:pPr>
        <w:ind w:left="617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40361DE7"/>
    <w:multiLevelType w:val="hybridMultilevel"/>
    <w:tmpl w:val="B05403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465B5127"/>
    <w:multiLevelType w:val="hybridMultilevel"/>
    <w:tmpl w:val="D27C765C"/>
    <w:lvl w:ilvl="0" w:tplc="FFFFFFFF">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EB3640D"/>
    <w:multiLevelType w:val="hybridMultilevel"/>
    <w:tmpl w:val="3570852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52281910"/>
    <w:multiLevelType w:val="hybridMultilevel"/>
    <w:tmpl w:val="8188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65A21"/>
    <w:multiLevelType w:val="hybridMultilevel"/>
    <w:tmpl w:val="75A80F3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E327888"/>
    <w:multiLevelType w:val="hybridMultilevel"/>
    <w:tmpl w:val="D8EECAF8"/>
    <w:lvl w:ilvl="0" w:tplc="2564AF6A">
      <w:start w:val="1"/>
      <w:numFmt w:val="decimal"/>
      <w:lvlText w:val="%1."/>
      <w:lvlJc w:val="left"/>
      <w:pPr>
        <w:ind w:left="360" w:hanging="360"/>
      </w:pPr>
      <w:rPr>
        <w:rFonts w:hint="default"/>
        <w:b w:val="0"/>
        <w:bCs/>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284752D"/>
    <w:multiLevelType w:val="hybridMultilevel"/>
    <w:tmpl w:val="D8EECAF8"/>
    <w:lvl w:ilvl="0" w:tplc="2564AF6A">
      <w:start w:val="1"/>
      <w:numFmt w:val="decimal"/>
      <w:lvlText w:val="%1."/>
      <w:lvlJc w:val="left"/>
      <w:pPr>
        <w:ind w:left="360" w:hanging="360"/>
      </w:pPr>
      <w:rPr>
        <w:rFonts w:hint="default"/>
        <w:b w:val="0"/>
        <w:bCs/>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3F84FC8"/>
    <w:multiLevelType w:val="hybridMultilevel"/>
    <w:tmpl w:val="C3ECCCE0"/>
    <w:lvl w:ilvl="0" w:tplc="3AC87AF4">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69C07EEE">
      <w:start w:val="1"/>
      <w:numFmt w:val="lowerLetter"/>
      <w:lvlText w:val="%2"/>
      <w:lvlJc w:val="left"/>
      <w:pPr>
        <w:ind w:left="8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EDCD8F8">
      <w:start w:val="1"/>
      <w:numFmt w:val="lowerLetter"/>
      <w:lvlRestart w:val="0"/>
      <w:lvlText w:val="%3."/>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30ECC6C">
      <w:start w:val="1"/>
      <w:numFmt w:val="decimal"/>
      <w:lvlText w:val="%4"/>
      <w:lvlJc w:val="left"/>
      <w:pPr>
        <w:ind w:left="20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B3CCA6C">
      <w:start w:val="1"/>
      <w:numFmt w:val="lowerLetter"/>
      <w:lvlText w:val="%5"/>
      <w:lvlJc w:val="left"/>
      <w:pPr>
        <w:ind w:left="27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A10B818">
      <w:start w:val="1"/>
      <w:numFmt w:val="lowerRoman"/>
      <w:lvlText w:val="%6"/>
      <w:lvlJc w:val="left"/>
      <w:pPr>
        <w:ind w:left="35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190E2FA">
      <w:start w:val="1"/>
      <w:numFmt w:val="decimal"/>
      <w:lvlText w:val="%7"/>
      <w:lvlJc w:val="left"/>
      <w:pPr>
        <w:ind w:left="42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07C95EE">
      <w:start w:val="1"/>
      <w:numFmt w:val="lowerLetter"/>
      <w:lvlText w:val="%8"/>
      <w:lvlJc w:val="left"/>
      <w:pPr>
        <w:ind w:left="49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48507E1E">
      <w:start w:val="1"/>
      <w:numFmt w:val="lowerRoman"/>
      <w:lvlText w:val="%9"/>
      <w:lvlJc w:val="left"/>
      <w:pPr>
        <w:ind w:left="56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744A7D76"/>
    <w:multiLevelType w:val="hybridMultilevel"/>
    <w:tmpl w:val="B288B7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4D14F38"/>
    <w:multiLevelType w:val="hybridMultilevel"/>
    <w:tmpl w:val="A970C2DC"/>
    <w:lvl w:ilvl="0" w:tplc="2AE62256">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DA74670"/>
    <w:multiLevelType w:val="hybridMultilevel"/>
    <w:tmpl w:val="DBC807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E95740C"/>
    <w:multiLevelType w:val="hybridMultilevel"/>
    <w:tmpl w:val="8B3E65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FBF0FA7"/>
    <w:multiLevelType w:val="hybridMultilevel"/>
    <w:tmpl w:val="6A524852"/>
    <w:lvl w:ilvl="0" w:tplc="C7F0E52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1"/>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8"/>
  </w:num>
  <w:num w:numId="7">
    <w:abstractNumId w:val="32"/>
  </w:num>
  <w:num w:numId="8">
    <w:abstractNumId w:val="0"/>
  </w:num>
  <w:num w:numId="9">
    <w:abstractNumId w:val="5"/>
  </w:num>
  <w:num w:numId="10">
    <w:abstractNumId w:val="1"/>
  </w:num>
  <w:num w:numId="11">
    <w:abstractNumId w:val="8"/>
  </w:num>
  <w:num w:numId="12">
    <w:abstractNumId w:val="16"/>
  </w:num>
  <w:num w:numId="13">
    <w:abstractNumId w:val="2"/>
  </w:num>
  <w:num w:numId="14">
    <w:abstractNumId w:val="7"/>
  </w:num>
  <w:num w:numId="15">
    <w:abstractNumId w:val="13"/>
  </w:num>
  <w:num w:numId="16">
    <w:abstractNumId w:val="24"/>
  </w:num>
  <w:num w:numId="17">
    <w:abstractNumId w:val="23"/>
  </w:num>
  <w:num w:numId="18">
    <w:abstractNumId w:val="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9"/>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0"/>
  </w:num>
  <w:num w:numId="26">
    <w:abstractNumId w:val="11"/>
  </w:num>
  <w:num w:numId="27">
    <w:abstractNumId w:val="30"/>
  </w:num>
  <w:num w:numId="28">
    <w:abstractNumId w:val="6"/>
  </w:num>
  <w:num w:numId="29">
    <w:abstractNumId w:val="19"/>
  </w:num>
  <w:num w:numId="30">
    <w:abstractNumId w:val="26"/>
  </w:num>
  <w:num w:numId="31">
    <w:abstractNumId w:val="9"/>
  </w:num>
  <w:num w:numId="32">
    <w:abstractNumId w:val="15"/>
  </w:num>
  <w:num w:numId="33">
    <w:abstractNumId w:val="31"/>
  </w:num>
  <w:num w:numId="34">
    <w:abstractNumId w:val="33"/>
  </w:num>
  <w:num w:numId="35">
    <w:abstractNumId w:val="25"/>
  </w:num>
  <w:num w:numId="36">
    <w:abstractNumId w:val="1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50"/>
    <w:rsid w:val="00001E0C"/>
    <w:rsid w:val="00002313"/>
    <w:rsid w:val="0000394A"/>
    <w:rsid w:val="00006057"/>
    <w:rsid w:val="0000672B"/>
    <w:rsid w:val="000102A4"/>
    <w:rsid w:val="000114F5"/>
    <w:rsid w:val="00022B15"/>
    <w:rsid w:val="00024C49"/>
    <w:rsid w:val="00040698"/>
    <w:rsid w:val="0004118A"/>
    <w:rsid w:val="00041543"/>
    <w:rsid w:val="000419FC"/>
    <w:rsid w:val="00043E86"/>
    <w:rsid w:val="00055FD8"/>
    <w:rsid w:val="00060F43"/>
    <w:rsid w:val="000668FD"/>
    <w:rsid w:val="00071590"/>
    <w:rsid w:val="000738DF"/>
    <w:rsid w:val="00074E9A"/>
    <w:rsid w:val="00084C3F"/>
    <w:rsid w:val="00086612"/>
    <w:rsid w:val="00086C2C"/>
    <w:rsid w:val="000A2F57"/>
    <w:rsid w:val="000A5537"/>
    <w:rsid w:val="000A63E7"/>
    <w:rsid w:val="000C3BA1"/>
    <w:rsid w:val="000C4A3F"/>
    <w:rsid w:val="000D493E"/>
    <w:rsid w:val="000E108F"/>
    <w:rsid w:val="000E1096"/>
    <w:rsid w:val="000E12C4"/>
    <w:rsid w:val="000E50AB"/>
    <w:rsid w:val="000F115C"/>
    <w:rsid w:val="000F1773"/>
    <w:rsid w:val="000F3F04"/>
    <w:rsid w:val="000F50A5"/>
    <w:rsid w:val="0011400E"/>
    <w:rsid w:val="0012012F"/>
    <w:rsid w:val="0012286B"/>
    <w:rsid w:val="00125DD2"/>
    <w:rsid w:val="00133DB4"/>
    <w:rsid w:val="001410EA"/>
    <w:rsid w:val="00142A51"/>
    <w:rsid w:val="00144950"/>
    <w:rsid w:val="00147BE6"/>
    <w:rsid w:val="00150A82"/>
    <w:rsid w:val="00153DD3"/>
    <w:rsid w:val="00157F2B"/>
    <w:rsid w:val="001664F3"/>
    <w:rsid w:val="00173E7F"/>
    <w:rsid w:val="00176DF3"/>
    <w:rsid w:val="00177819"/>
    <w:rsid w:val="0018307F"/>
    <w:rsid w:val="00187868"/>
    <w:rsid w:val="001948E5"/>
    <w:rsid w:val="0019673E"/>
    <w:rsid w:val="001A761A"/>
    <w:rsid w:val="001B062D"/>
    <w:rsid w:val="001B5DA8"/>
    <w:rsid w:val="001C5128"/>
    <w:rsid w:val="001C7A8E"/>
    <w:rsid w:val="001C7BAB"/>
    <w:rsid w:val="001D188E"/>
    <w:rsid w:val="001D3B6A"/>
    <w:rsid w:val="001D5391"/>
    <w:rsid w:val="001E5A61"/>
    <w:rsid w:val="001E7720"/>
    <w:rsid w:val="001E7934"/>
    <w:rsid w:val="001F2FD9"/>
    <w:rsid w:val="001F5A2B"/>
    <w:rsid w:val="00201E34"/>
    <w:rsid w:val="00211848"/>
    <w:rsid w:val="00213735"/>
    <w:rsid w:val="0022034B"/>
    <w:rsid w:val="002306CD"/>
    <w:rsid w:val="00231EE3"/>
    <w:rsid w:val="00233B76"/>
    <w:rsid w:val="00234722"/>
    <w:rsid w:val="00235A4F"/>
    <w:rsid w:val="002364EE"/>
    <w:rsid w:val="00236C06"/>
    <w:rsid w:val="00237F01"/>
    <w:rsid w:val="002443AC"/>
    <w:rsid w:val="0025160F"/>
    <w:rsid w:val="00257907"/>
    <w:rsid w:val="00260128"/>
    <w:rsid w:val="002648D2"/>
    <w:rsid w:val="00274A1C"/>
    <w:rsid w:val="00280D27"/>
    <w:rsid w:val="0028111E"/>
    <w:rsid w:val="00281D16"/>
    <w:rsid w:val="002839FA"/>
    <w:rsid w:val="0028651D"/>
    <w:rsid w:val="002879A2"/>
    <w:rsid w:val="002935AD"/>
    <w:rsid w:val="00293FA0"/>
    <w:rsid w:val="0029498C"/>
    <w:rsid w:val="00295576"/>
    <w:rsid w:val="002A2086"/>
    <w:rsid w:val="002A2C64"/>
    <w:rsid w:val="002A34D7"/>
    <w:rsid w:val="002A5DA7"/>
    <w:rsid w:val="002A7621"/>
    <w:rsid w:val="002A78AA"/>
    <w:rsid w:val="002B0BC0"/>
    <w:rsid w:val="002D5B6D"/>
    <w:rsid w:val="002D7547"/>
    <w:rsid w:val="002E2A90"/>
    <w:rsid w:val="002E2EE9"/>
    <w:rsid w:val="002E51C3"/>
    <w:rsid w:val="002E7281"/>
    <w:rsid w:val="002F11FA"/>
    <w:rsid w:val="002F6051"/>
    <w:rsid w:val="003022BA"/>
    <w:rsid w:val="003027ED"/>
    <w:rsid w:val="00304B88"/>
    <w:rsid w:val="00305C59"/>
    <w:rsid w:val="00306A71"/>
    <w:rsid w:val="0031206B"/>
    <w:rsid w:val="00314296"/>
    <w:rsid w:val="003151B0"/>
    <w:rsid w:val="0031799F"/>
    <w:rsid w:val="00317A38"/>
    <w:rsid w:val="00317DC8"/>
    <w:rsid w:val="0032040F"/>
    <w:rsid w:val="00321070"/>
    <w:rsid w:val="00321DF3"/>
    <w:rsid w:val="00331152"/>
    <w:rsid w:val="00332196"/>
    <w:rsid w:val="0033388F"/>
    <w:rsid w:val="003363CD"/>
    <w:rsid w:val="00341950"/>
    <w:rsid w:val="003436A4"/>
    <w:rsid w:val="003536E1"/>
    <w:rsid w:val="0035667F"/>
    <w:rsid w:val="00356ABC"/>
    <w:rsid w:val="00363528"/>
    <w:rsid w:val="00365F04"/>
    <w:rsid w:val="00370F9E"/>
    <w:rsid w:val="0037150A"/>
    <w:rsid w:val="00371644"/>
    <w:rsid w:val="00372BCF"/>
    <w:rsid w:val="00373308"/>
    <w:rsid w:val="00374F3F"/>
    <w:rsid w:val="003756A6"/>
    <w:rsid w:val="00377836"/>
    <w:rsid w:val="0038672C"/>
    <w:rsid w:val="00387D07"/>
    <w:rsid w:val="00393EF4"/>
    <w:rsid w:val="00395EFC"/>
    <w:rsid w:val="003A2320"/>
    <w:rsid w:val="003B10EA"/>
    <w:rsid w:val="003B14D2"/>
    <w:rsid w:val="003B60B5"/>
    <w:rsid w:val="003B67B9"/>
    <w:rsid w:val="003B7722"/>
    <w:rsid w:val="003D571D"/>
    <w:rsid w:val="003E0544"/>
    <w:rsid w:val="003E0B0E"/>
    <w:rsid w:val="003E445B"/>
    <w:rsid w:val="003F313C"/>
    <w:rsid w:val="003F4913"/>
    <w:rsid w:val="003F4AC2"/>
    <w:rsid w:val="004039CF"/>
    <w:rsid w:val="00404E92"/>
    <w:rsid w:val="00413648"/>
    <w:rsid w:val="00415006"/>
    <w:rsid w:val="004163FF"/>
    <w:rsid w:val="00417BF4"/>
    <w:rsid w:val="00427196"/>
    <w:rsid w:val="00431DC8"/>
    <w:rsid w:val="004358DB"/>
    <w:rsid w:val="00437AF8"/>
    <w:rsid w:val="004409EA"/>
    <w:rsid w:val="0044161E"/>
    <w:rsid w:val="00441F81"/>
    <w:rsid w:val="0045180D"/>
    <w:rsid w:val="004612B9"/>
    <w:rsid w:val="004677D9"/>
    <w:rsid w:val="00467CE6"/>
    <w:rsid w:val="00472BEB"/>
    <w:rsid w:val="00482D20"/>
    <w:rsid w:val="0048399B"/>
    <w:rsid w:val="0048532B"/>
    <w:rsid w:val="00485523"/>
    <w:rsid w:val="00487CA0"/>
    <w:rsid w:val="00487F83"/>
    <w:rsid w:val="00491C48"/>
    <w:rsid w:val="0049496B"/>
    <w:rsid w:val="004A1158"/>
    <w:rsid w:val="004A4730"/>
    <w:rsid w:val="004A5668"/>
    <w:rsid w:val="004A7522"/>
    <w:rsid w:val="004B126A"/>
    <w:rsid w:val="004B268B"/>
    <w:rsid w:val="004B3D85"/>
    <w:rsid w:val="004B6DFF"/>
    <w:rsid w:val="004C0832"/>
    <w:rsid w:val="004C410D"/>
    <w:rsid w:val="004E70C7"/>
    <w:rsid w:val="004F3B85"/>
    <w:rsid w:val="004F7D87"/>
    <w:rsid w:val="0050164E"/>
    <w:rsid w:val="00513292"/>
    <w:rsid w:val="005154C9"/>
    <w:rsid w:val="0051653D"/>
    <w:rsid w:val="005222EA"/>
    <w:rsid w:val="005223A0"/>
    <w:rsid w:val="00524074"/>
    <w:rsid w:val="00525584"/>
    <w:rsid w:val="00525F61"/>
    <w:rsid w:val="00533A3E"/>
    <w:rsid w:val="00534F3C"/>
    <w:rsid w:val="005362F8"/>
    <w:rsid w:val="005368DD"/>
    <w:rsid w:val="00537757"/>
    <w:rsid w:val="00541562"/>
    <w:rsid w:val="0055098A"/>
    <w:rsid w:val="00552444"/>
    <w:rsid w:val="00554B1A"/>
    <w:rsid w:val="005671A6"/>
    <w:rsid w:val="00574638"/>
    <w:rsid w:val="00574C73"/>
    <w:rsid w:val="00576906"/>
    <w:rsid w:val="00581348"/>
    <w:rsid w:val="0058393A"/>
    <w:rsid w:val="00584D91"/>
    <w:rsid w:val="00586B23"/>
    <w:rsid w:val="005904CC"/>
    <w:rsid w:val="005A5939"/>
    <w:rsid w:val="005A6E29"/>
    <w:rsid w:val="005B1BF3"/>
    <w:rsid w:val="005B2F39"/>
    <w:rsid w:val="005E0BC7"/>
    <w:rsid w:val="005F75A9"/>
    <w:rsid w:val="006031AA"/>
    <w:rsid w:val="006046CE"/>
    <w:rsid w:val="00605DDE"/>
    <w:rsid w:val="00624F9D"/>
    <w:rsid w:val="00626D3E"/>
    <w:rsid w:val="006320DD"/>
    <w:rsid w:val="006369BD"/>
    <w:rsid w:val="00641FF4"/>
    <w:rsid w:val="00642E81"/>
    <w:rsid w:val="00643517"/>
    <w:rsid w:val="00650BB6"/>
    <w:rsid w:val="006553ED"/>
    <w:rsid w:val="00655AF7"/>
    <w:rsid w:val="006562AE"/>
    <w:rsid w:val="00660BF4"/>
    <w:rsid w:val="00660C86"/>
    <w:rsid w:val="00664747"/>
    <w:rsid w:val="00667A7D"/>
    <w:rsid w:val="00682A9B"/>
    <w:rsid w:val="006960DF"/>
    <w:rsid w:val="006975D3"/>
    <w:rsid w:val="006A5C97"/>
    <w:rsid w:val="006B154F"/>
    <w:rsid w:val="006B1899"/>
    <w:rsid w:val="006B3BB8"/>
    <w:rsid w:val="006B58A1"/>
    <w:rsid w:val="006C7723"/>
    <w:rsid w:val="006D0A59"/>
    <w:rsid w:val="006D32FE"/>
    <w:rsid w:val="006E0D42"/>
    <w:rsid w:val="006E68A9"/>
    <w:rsid w:val="006F38B4"/>
    <w:rsid w:val="006F7BE1"/>
    <w:rsid w:val="00706627"/>
    <w:rsid w:val="00710F0B"/>
    <w:rsid w:val="00713C62"/>
    <w:rsid w:val="00714599"/>
    <w:rsid w:val="007150C9"/>
    <w:rsid w:val="00721E8A"/>
    <w:rsid w:val="0072397A"/>
    <w:rsid w:val="00726EC6"/>
    <w:rsid w:val="0073063F"/>
    <w:rsid w:val="0076136A"/>
    <w:rsid w:val="007725BB"/>
    <w:rsid w:val="007734A5"/>
    <w:rsid w:val="007748BE"/>
    <w:rsid w:val="0077522C"/>
    <w:rsid w:val="0078078F"/>
    <w:rsid w:val="0078404C"/>
    <w:rsid w:val="007852ED"/>
    <w:rsid w:val="00787B6C"/>
    <w:rsid w:val="0079329A"/>
    <w:rsid w:val="007950F9"/>
    <w:rsid w:val="00795852"/>
    <w:rsid w:val="007A0FD1"/>
    <w:rsid w:val="007A16DE"/>
    <w:rsid w:val="007A2635"/>
    <w:rsid w:val="007A48DD"/>
    <w:rsid w:val="007B0715"/>
    <w:rsid w:val="007B2077"/>
    <w:rsid w:val="007C1619"/>
    <w:rsid w:val="007C2B36"/>
    <w:rsid w:val="007C5F5B"/>
    <w:rsid w:val="007E033F"/>
    <w:rsid w:val="007E17C4"/>
    <w:rsid w:val="007E526B"/>
    <w:rsid w:val="007F2CFB"/>
    <w:rsid w:val="007F2FEB"/>
    <w:rsid w:val="008020DD"/>
    <w:rsid w:val="00802474"/>
    <w:rsid w:val="00812C31"/>
    <w:rsid w:val="00814A85"/>
    <w:rsid w:val="00822F8D"/>
    <w:rsid w:val="0082662F"/>
    <w:rsid w:val="008314CD"/>
    <w:rsid w:val="00832B39"/>
    <w:rsid w:val="00846960"/>
    <w:rsid w:val="008473AA"/>
    <w:rsid w:val="0085311B"/>
    <w:rsid w:val="008637E6"/>
    <w:rsid w:val="0086658E"/>
    <w:rsid w:val="008671D6"/>
    <w:rsid w:val="008722CA"/>
    <w:rsid w:val="00875919"/>
    <w:rsid w:val="00884112"/>
    <w:rsid w:val="008847FF"/>
    <w:rsid w:val="008935D1"/>
    <w:rsid w:val="00893898"/>
    <w:rsid w:val="00896FFA"/>
    <w:rsid w:val="008A236A"/>
    <w:rsid w:val="008A7DB2"/>
    <w:rsid w:val="008B11BB"/>
    <w:rsid w:val="008B7DC2"/>
    <w:rsid w:val="008C0456"/>
    <w:rsid w:val="008C16D1"/>
    <w:rsid w:val="008C2FD1"/>
    <w:rsid w:val="008C56A0"/>
    <w:rsid w:val="008D3C38"/>
    <w:rsid w:val="008D522D"/>
    <w:rsid w:val="008E128D"/>
    <w:rsid w:val="008E15D0"/>
    <w:rsid w:val="008F3346"/>
    <w:rsid w:val="009108C3"/>
    <w:rsid w:val="0091628E"/>
    <w:rsid w:val="009202B8"/>
    <w:rsid w:val="00922B56"/>
    <w:rsid w:val="0093084B"/>
    <w:rsid w:val="0093101E"/>
    <w:rsid w:val="00933CB0"/>
    <w:rsid w:val="00936A94"/>
    <w:rsid w:val="0094087C"/>
    <w:rsid w:val="00941338"/>
    <w:rsid w:val="00941906"/>
    <w:rsid w:val="0094694A"/>
    <w:rsid w:val="00950BF9"/>
    <w:rsid w:val="009539B8"/>
    <w:rsid w:val="00954C23"/>
    <w:rsid w:val="00955F0D"/>
    <w:rsid w:val="009572EB"/>
    <w:rsid w:val="00964B8C"/>
    <w:rsid w:val="00964B97"/>
    <w:rsid w:val="009822D6"/>
    <w:rsid w:val="00985971"/>
    <w:rsid w:val="00986594"/>
    <w:rsid w:val="00987E43"/>
    <w:rsid w:val="00993E2C"/>
    <w:rsid w:val="009A5F80"/>
    <w:rsid w:val="009B3A9C"/>
    <w:rsid w:val="009B4634"/>
    <w:rsid w:val="009B4A78"/>
    <w:rsid w:val="009B6B8D"/>
    <w:rsid w:val="009C0BC9"/>
    <w:rsid w:val="009C0C92"/>
    <w:rsid w:val="009C4E43"/>
    <w:rsid w:val="009C5152"/>
    <w:rsid w:val="009D64C2"/>
    <w:rsid w:val="009D6BC4"/>
    <w:rsid w:val="009E07E0"/>
    <w:rsid w:val="009E37D5"/>
    <w:rsid w:val="009E740F"/>
    <w:rsid w:val="009F46EF"/>
    <w:rsid w:val="009F4AA0"/>
    <w:rsid w:val="009F6357"/>
    <w:rsid w:val="009FF13E"/>
    <w:rsid w:val="00A047F5"/>
    <w:rsid w:val="00A049C7"/>
    <w:rsid w:val="00A06D8A"/>
    <w:rsid w:val="00A153D7"/>
    <w:rsid w:val="00A155D7"/>
    <w:rsid w:val="00A16153"/>
    <w:rsid w:val="00A17C28"/>
    <w:rsid w:val="00A25AAF"/>
    <w:rsid w:val="00A30473"/>
    <w:rsid w:val="00A31A73"/>
    <w:rsid w:val="00A350DF"/>
    <w:rsid w:val="00A36E45"/>
    <w:rsid w:val="00A41148"/>
    <w:rsid w:val="00A41DEA"/>
    <w:rsid w:val="00A43273"/>
    <w:rsid w:val="00A46AFB"/>
    <w:rsid w:val="00A52B48"/>
    <w:rsid w:val="00A53A7B"/>
    <w:rsid w:val="00A55180"/>
    <w:rsid w:val="00A55FC6"/>
    <w:rsid w:val="00A56827"/>
    <w:rsid w:val="00A61127"/>
    <w:rsid w:val="00A61924"/>
    <w:rsid w:val="00A61DA4"/>
    <w:rsid w:val="00A6357B"/>
    <w:rsid w:val="00A652DD"/>
    <w:rsid w:val="00A67447"/>
    <w:rsid w:val="00A70B2B"/>
    <w:rsid w:val="00A712A9"/>
    <w:rsid w:val="00A77ED1"/>
    <w:rsid w:val="00A811F0"/>
    <w:rsid w:val="00A817DD"/>
    <w:rsid w:val="00A84865"/>
    <w:rsid w:val="00A9332D"/>
    <w:rsid w:val="00A9432D"/>
    <w:rsid w:val="00AA30C3"/>
    <w:rsid w:val="00AA31E9"/>
    <w:rsid w:val="00AA3570"/>
    <w:rsid w:val="00AA444E"/>
    <w:rsid w:val="00AB152D"/>
    <w:rsid w:val="00AB1E46"/>
    <w:rsid w:val="00AB5FA0"/>
    <w:rsid w:val="00AB6F3D"/>
    <w:rsid w:val="00AB7D30"/>
    <w:rsid w:val="00AC3F63"/>
    <w:rsid w:val="00AC42DE"/>
    <w:rsid w:val="00AD2079"/>
    <w:rsid w:val="00AD66CA"/>
    <w:rsid w:val="00AD7DFB"/>
    <w:rsid w:val="00AE0824"/>
    <w:rsid w:val="00AE142D"/>
    <w:rsid w:val="00AE4C4D"/>
    <w:rsid w:val="00AE534C"/>
    <w:rsid w:val="00AF1384"/>
    <w:rsid w:val="00AF499E"/>
    <w:rsid w:val="00B009F8"/>
    <w:rsid w:val="00B04321"/>
    <w:rsid w:val="00B0760F"/>
    <w:rsid w:val="00B12F52"/>
    <w:rsid w:val="00B12F5F"/>
    <w:rsid w:val="00B1312D"/>
    <w:rsid w:val="00B1489F"/>
    <w:rsid w:val="00B16139"/>
    <w:rsid w:val="00B34375"/>
    <w:rsid w:val="00B40369"/>
    <w:rsid w:val="00B41603"/>
    <w:rsid w:val="00B41A4A"/>
    <w:rsid w:val="00B45A00"/>
    <w:rsid w:val="00B54BAF"/>
    <w:rsid w:val="00B60EE4"/>
    <w:rsid w:val="00B6136E"/>
    <w:rsid w:val="00B6644D"/>
    <w:rsid w:val="00B66CC3"/>
    <w:rsid w:val="00B66E77"/>
    <w:rsid w:val="00B677C0"/>
    <w:rsid w:val="00B757CA"/>
    <w:rsid w:val="00B75B7C"/>
    <w:rsid w:val="00B834B2"/>
    <w:rsid w:val="00B842CC"/>
    <w:rsid w:val="00B86254"/>
    <w:rsid w:val="00B9513D"/>
    <w:rsid w:val="00B96215"/>
    <w:rsid w:val="00B97863"/>
    <w:rsid w:val="00BA60EA"/>
    <w:rsid w:val="00BB12B0"/>
    <w:rsid w:val="00BB2878"/>
    <w:rsid w:val="00BB34AF"/>
    <w:rsid w:val="00BB3902"/>
    <w:rsid w:val="00BC102F"/>
    <w:rsid w:val="00BC63B1"/>
    <w:rsid w:val="00BC6A91"/>
    <w:rsid w:val="00BD134B"/>
    <w:rsid w:val="00BD6A56"/>
    <w:rsid w:val="00BD7485"/>
    <w:rsid w:val="00BD76BD"/>
    <w:rsid w:val="00BE14C8"/>
    <w:rsid w:val="00BE4D8B"/>
    <w:rsid w:val="00BF0C52"/>
    <w:rsid w:val="00BF17F3"/>
    <w:rsid w:val="00C00950"/>
    <w:rsid w:val="00C00E15"/>
    <w:rsid w:val="00C01A53"/>
    <w:rsid w:val="00C02850"/>
    <w:rsid w:val="00C06FE3"/>
    <w:rsid w:val="00C117A1"/>
    <w:rsid w:val="00C12A12"/>
    <w:rsid w:val="00C1311C"/>
    <w:rsid w:val="00C15205"/>
    <w:rsid w:val="00C20ADC"/>
    <w:rsid w:val="00C215FA"/>
    <w:rsid w:val="00C23488"/>
    <w:rsid w:val="00C30CEB"/>
    <w:rsid w:val="00C37DA5"/>
    <w:rsid w:val="00C42793"/>
    <w:rsid w:val="00C46083"/>
    <w:rsid w:val="00C47416"/>
    <w:rsid w:val="00C511C8"/>
    <w:rsid w:val="00C55798"/>
    <w:rsid w:val="00C56ED3"/>
    <w:rsid w:val="00C6213C"/>
    <w:rsid w:val="00C621E7"/>
    <w:rsid w:val="00C64508"/>
    <w:rsid w:val="00C64A95"/>
    <w:rsid w:val="00C65C12"/>
    <w:rsid w:val="00C71F9B"/>
    <w:rsid w:val="00C72560"/>
    <w:rsid w:val="00C81045"/>
    <w:rsid w:val="00C839F9"/>
    <w:rsid w:val="00C920AF"/>
    <w:rsid w:val="00CA02CF"/>
    <w:rsid w:val="00CA0568"/>
    <w:rsid w:val="00CA0B11"/>
    <w:rsid w:val="00CA149B"/>
    <w:rsid w:val="00CA301B"/>
    <w:rsid w:val="00CA5380"/>
    <w:rsid w:val="00CB085D"/>
    <w:rsid w:val="00CB3F1D"/>
    <w:rsid w:val="00CB4D17"/>
    <w:rsid w:val="00CB619D"/>
    <w:rsid w:val="00CC2FA2"/>
    <w:rsid w:val="00CC38C4"/>
    <w:rsid w:val="00CC5956"/>
    <w:rsid w:val="00CC6ED5"/>
    <w:rsid w:val="00CD0857"/>
    <w:rsid w:val="00CD1182"/>
    <w:rsid w:val="00CD1D0C"/>
    <w:rsid w:val="00CD2364"/>
    <w:rsid w:val="00CD4998"/>
    <w:rsid w:val="00CD4AF4"/>
    <w:rsid w:val="00CE0643"/>
    <w:rsid w:val="00CF0F10"/>
    <w:rsid w:val="00CF7E49"/>
    <w:rsid w:val="00D07EA9"/>
    <w:rsid w:val="00D15E9E"/>
    <w:rsid w:val="00D17546"/>
    <w:rsid w:val="00D21FE5"/>
    <w:rsid w:val="00D2319C"/>
    <w:rsid w:val="00D240C6"/>
    <w:rsid w:val="00D25325"/>
    <w:rsid w:val="00D27CC5"/>
    <w:rsid w:val="00D31440"/>
    <w:rsid w:val="00D35361"/>
    <w:rsid w:val="00D44C5D"/>
    <w:rsid w:val="00D44E82"/>
    <w:rsid w:val="00D5529D"/>
    <w:rsid w:val="00D60108"/>
    <w:rsid w:val="00D61A08"/>
    <w:rsid w:val="00D657FE"/>
    <w:rsid w:val="00D670B4"/>
    <w:rsid w:val="00D76312"/>
    <w:rsid w:val="00D8123B"/>
    <w:rsid w:val="00D820B8"/>
    <w:rsid w:val="00D82671"/>
    <w:rsid w:val="00D83102"/>
    <w:rsid w:val="00D8759C"/>
    <w:rsid w:val="00D90B4B"/>
    <w:rsid w:val="00D91490"/>
    <w:rsid w:val="00D92E66"/>
    <w:rsid w:val="00D97514"/>
    <w:rsid w:val="00DA4572"/>
    <w:rsid w:val="00DA5CC5"/>
    <w:rsid w:val="00DB64DA"/>
    <w:rsid w:val="00DC05EA"/>
    <w:rsid w:val="00DC287B"/>
    <w:rsid w:val="00DC3279"/>
    <w:rsid w:val="00DD00BC"/>
    <w:rsid w:val="00DD04A6"/>
    <w:rsid w:val="00DD295E"/>
    <w:rsid w:val="00DD4699"/>
    <w:rsid w:val="00DE1E2B"/>
    <w:rsid w:val="00DE599A"/>
    <w:rsid w:val="00DF0992"/>
    <w:rsid w:val="00DF1AAB"/>
    <w:rsid w:val="00DF315E"/>
    <w:rsid w:val="00DF616F"/>
    <w:rsid w:val="00DF71CC"/>
    <w:rsid w:val="00E05B36"/>
    <w:rsid w:val="00E07247"/>
    <w:rsid w:val="00E1207F"/>
    <w:rsid w:val="00E2122D"/>
    <w:rsid w:val="00E23CB0"/>
    <w:rsid w:val="00E32B00"/>
    <w:rsid w:val="00E433DE"/>
    <w:rsid w:val="00E51E39"/>
    <w:rsid w:val="00E53EBC"/>
    <w:rsid w:val="00E56299"/>
    <w:rsid w:val="00E57DA1"/>
    <w:rsid w:val="00E655F6"/>
    <w:rsid w:val="00E66B36"/>
    <w:rsid w:val="00E72873"/>
    <w:rsid w:val="00E7513B"/>
    <w:rsid w:val="00E816AF"/>
    <w:rsid w:val="00E85E7F"/>
    <w:rsid w:val="00E86344"/>
    <w:rsid w:val="00E8686E"/>
    <w:rsid w:val="00E934C5"/>
    <w:rsid w:val="00EA0201"/>
    <w:rsid w:val="00EA0EA0"/>
    <w:rsid w:val="00EA1C52"/>
    <w:rsid w:val="00EA2B22"/>
    <w:rsid w:val="00EA2D06"/>
    <w:rsid w:val="00EA3118"/>
    <w:rsid w:val="00EB5FAB"/>
    <w:rsid w:val="00EC2CDC"/>
    <w:rsid w:val="00EC3E4D"/>
    <w:rsid w:val="00EC7432"/>
    <w:rsid w:val="00ED253C"/>
    <w:rsid w:val="00ED2B37"/>
    <w:rsid w:val="00ED45ED"/>
    <w:rsid w:val="00EE06F9"/>
    <w:rsid w:val="00EE24BE"/>
    <w:rsid w:val="00EE657B"/>
    <w:rsid w:val="00F0065C"/>
    <w:rsid w:val="00F0788A"/>
    <w:rsid w:val="00F12F0F"/>
    <w:rsid w:val="00F13B3C"/>
    <w:rsid w:val="00F13FEF"/>
    <w:rsid w:val="00F14ACC"/>
    <w:rsid w:val="00F23BDE"/>
    <w:rsid w:val="00F27565"/>
    <w:rsid w:val="00F416E2"/>
    <w:rsid w:val="00F41F25"/>
    <w:rsid w:val="00F4465E"/>
    <w:rsid w:val="00F472FE"/>
    <w:rsid w:val="00F52136"/>
    <w:rsid w:val="00F537C9"/>
    <w:rsid w:val="00F55286"/>
    <w:rsid w:val="00F56E6D"/>
    <w:rsid w:val="00F6075E"/>
    <w:rsid w:val="00F65897"/>
    <w:rsid w:val="00F674C0"/>
    <w:rsid w:val="00F75A2A"/>
    <w:rsid w:val="00F75FDC"/>
    <w:rsid w:val="00F821BA"/>
    <w:rsid w:val="00F91560"/>
    <w:rsid w:val="00F9D8EF"/>
    <w:rsid w:val="00FA5FFC"/>
    <w:rsid w:val="00FB123B"/>
    <w:rsid w:val="00FB2685"/>
    <w:rsid w:val="00FB4397"/>
    <w:rsid w:val="00FB4928"/>
    <w:rsid w:val="00FB75D5"/>
    <w:rsid w:val="00FC0904"/>
    <w:rsid w:val="00FC6C10"/>
    <w:rsid w:val="00FD15CB"/>
    <w:rsid w:val="00FD15F2"/>
    <w:rsid w:val="00FD3E5F"/>
    <w:rsid w:val="00FD6829"/>
    <w:rsid w:val="00FE1484"/>
    <w:rsid w:val="00FE7E13"/>
    <w:rsid w:val="00FF0EB6"/>
    <w:rsid w:val="00FF3C86"/>
    <w:rsid w:val="05D9D957"/>
    <w:rsid w:val="064639F3"/>
    <w:rsid w:val="070A63CB"/>
    <w:rsid w:val="10E551A2"/>
    <w:rsid w:val="158B2DCB"/>
    <w:rsid w:val="1E2B0A29"/>
    <w:rsid w:val="20C7DC73"/>
    <w:rsid w:val="222407E8"/>
    <w:rsid w:val="229B40E1"/>
    <w:rsid w:val="28577E42"/>
    <w:rsid w:val="2B8F0400"/>
    <w:rsid w:val="2C0E24E0"/>
    <w:rsid w:val="2F4C61C0"/>
    <w:rsid w:val="31BE9ED2"/>
    <w:rsid w:val="3231EB2A"/>
    <w:rsid w:val="34F510A4"/>
    <w:rsid w:val="3B632338"/>
    <w:rsid w:val="3BA5A85B"/>
    <w:rsid w:val="3C325538"/>
    <w:rsid w:val="3C9DCFAE"/>
    <w:rsid w:val="44EFD06A"/>
    <w:rsid w:val="4662530F"/>
    <w:rsid w:val="4F9B0026"/>
    <w:rsid w:val="525588BD"/>
    <w:rsid w:val="5AE9A836"/>
    <w:rsid w:val="67800657"/>
    <w:rsid w:val="68D8E4BF"/>
    <w:rsid w:val="76CF98CB"/>
    <w:rsid w:val="78099560"/>
    <w:rsid w:val="7A978DFC"/>
    <w:rsid w:val="7B18CFF1"/>
    <w:rsid w:val="7D3C94F7"/>
    <w:rsid w:val="7FD447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7B712"/>
  <w15:chartTrackingRefBased/>
  <w15:docId w15:val="{27B684C2-F0FD-4840-9BC7-32EAAF78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4"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B85"/>
    <w:rPr>
      <w:rFonts w:ascii="Calibri" w:hAnsi="Calibri"/>
      <w:color w:val="0D0D0D" w:themeColor="text1" w:themeTint="F2"/>
      <w:sz w:val="24"/>
    </w:rPr>
  </w:style>
  <w:style w:type="paragraph" w:styleId="Heading1">
    <w:name w:val="heading 1"/>
    <w:basedOn w:val="Normal"/>
    <w:link w:val="Heading1Char"/>
    <w:uiPriority w:val="9"/>
    <w:qFormat/>
    <w:rsid w:val="00B12F52"/>
    <w:pPr>
      <w:shd w:val="clear" w:color="auto" w:fill="C6D9F1" w:themeFill="text2" w:themeFillTint="33"/>
      <w:spacing w:before="240" w:after="240" w:line="240" w:lineRule="atLeast"/>
      <w:contextualSpacing/>
      <w:outlineLvl w:val="0"/>
    </w:pPr>
    <w:rPr>
      <w:rFonts w:cs="Tahoma"/>
      <w:b/>
      <w:color w:val="365F91" w:themeColor="accent1" w:themeShade="BF"/>
      <w:sz w:val="28"/>
      <w:szCs w:val="28"/>
    </w:rPr>
  </w:style>
  <w:style w:type="paragraph" w:styleId="Heading2">
    <w:name w:val="heading 2"/>
    <w:basedOn w:val="Normal"/>
    <w:next w:val="Heading3"/>
    <w:link w:val="Heading2Char"/>
    <w:uiPriority w:val="9"/>
    <w:unhideWhenUsed/>
    <w:qFormat/>
    <w:rsid w:val="00726EC6"/>
    <w:pPr>
      <w:keepNext/>
      <w:keepLines/>
      <w:spacing w:before="960" w:after="200" w:line="276" w:lineRule="auto"/>
      <w:contextualSpacing/>
      <w:outlineLvl w:val="1"/>
    </w:pPr>
    <w:rPr>
      <w:rFonts w:asciiTheme="majorHAnsi" w:eastAsiaTheme="majorEastAsia" w:hAnsiTheme="majorHAnsi" w:cstheme="majorBidi"/>
      <w:b/>
      <w:color w:val="365F91" w:themeColor="accent1" w:themeShade="BF"/>
      <w:szCs w:val="26"/>
    </w:rPr>
  </w:style>
  <w:style w:type="paragraph" w:styleId="Heading3">
    <w:name w:val="heading 3"/>
    <w:basedOn w:val="Normal"/>
    <w:link w:val="Heading3Char"/>
    <w:uiPriority w:val="9"/>
    <w:unhideWhenUsed/>
    <w:qFormat/>
    <w:rsid w:val="00795852"/>
    <w:pPr>
      <w:keepNext/>
      <w:keepLines/>
      <w:spacing w:after="200" w:line="276" w:lineRule="auto"/>
      <w:contextualSpacing/>
      <w:outlineLvl w:val="2"/>
    </w:pPr>
    <w:rPr>
      <w:rFonts w:asciiTheme="majorHAnsi" w:eastAsiaTheme="majorEastAsia" w:hAnsiTheme="majorHAnsi" w:cstheme="majorBidi"/>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F52"/>
    <w:rPr>
      <w:rFonts w:ascii="Calibri" w:hAnsi="Calibri" w:cs="Tahoma"/>
      <w:b/>
      <w:color w:val="365F91" w:themeColor="accent1" w:themeShade="BF"/>
      <w:sz w:val="28"/>
      <w:szCs w:val="28"/>
      <w:shd w:val="clear" w:color="auto" w:fill="C6D9F1" w:themeFill="text2" w:themeFillTint="33"/>
    </w:rPr>
  </w:style>
  <w:style w:type="character" w:customStyle="1" w:styleId="Heading2Char">
    <w:name w:val="Heading 2 Char"/>
    <w:basedOn w:val="DefaultParagraphFont"/>
    <w:link w:val="Heading2"/>
    <w:uiPriority w:val="9"/>
    <w:rsid w:val="00726EC6"/>
    <w:rPr>
      <w:rFonts w:asciiTheme="majorHAnsi" w:eastAsiaTheme="majorEastAsia" w:hAnsiTheme="majorHAnsi" w:cstheme="majorBidi"/>
      <w:b/>
      <w:color w:val="365F91" w:themeColor="accent1" w:themeShade="BF"/>
      <w:sz w:val="24"/>
      <w:szCs w:val="26"/>
    </w:rPr>
  </w:style>
  <w:style w:type="character" w:customStyle="1" w:styleId="Heading3Char">
    <w:name w:val="Heading 3 Char"/>
    <w:basedOn w:val="DefaultParagraphFont"/>
    <w:link w:val="Heading3"/>
    <w:uiPriority w:val="9"/>
    <w:rsid w:val="00795852"/>
    <w:rPr>
      <w:rFonts w:asciiTheme="majorHAnsi" w:eastAsiaTheme="majorEastAsia" w:hAnsiTheme="majorHAnsi" w:cstheme="majorBidi"/>
      <w:i/>
      <w:sz w:val="22"/>
      <w:szCs w:val="24"/>
    </w:rPr>
  </w:style>
  <w:style w:type="table" w:customStyle="1" w:styleId="ScienceFairTable">
    <w:name w:val="Science Fair Table"/>
    <w:basedOn w:val="TableNormal"/>
    <w:uiPriority w:val="99"/>
    <w:rsid w:val="008473AA"/>
    <w:rPr>
      <w:sz w:val="18"/>
    </w:rPr>
    <w:tblPr>
      <w:tblStyleRow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72" w:type="dxa"/>
        <w:left w:w="115" w:type="dxa"/>
        <w:bottom w:w="72" w:type="dxa"/>
        <w:right w:w="115" w:type="dxa"/>
      </w:tblCellMar>
    </w:tblPr>
    <w:tcPr>
      <w:vAlign w:val="center"/>
    </w:tcPr>
    <w:tblStylePr w:type="firstRow">
      <w:rPr>
        <w:rFonts w:asciiTheme="majorHAnsi" w:hAnsiTheme="majorHAnsi"/>
        <w:b/>
        <w:i w:val="0"/>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l2br w:val="nil"/>
          <w:tr2bl w:val="nil"/>
        </w:tcBorders>
        <w:shd w:val="clear" w:color="auto" w:fill="4BACC6"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l2br w:val="nil"/>
          <w:tr2bl w:val="nil"/>
        </w:tcBorders>
        <w:shd w:val="clear" w:color="auto" w:fill="DAEEF3" w:themeFill="accent5" w:themeFillTint="33"/>
      </w:tcPr>
    </w:tblStylePr>
  </w:style>
  <w:style w:type="paragraph" w:styleId="Header">
    <w:name w:val="header"/>
    <w:basedOn w:val="Normal"/>
    <w:link w:val="HeaderChar"/>
    <w:uiPriority w:val="99"/>
    <w:unhideWhenUsed/>
    <w:rsid w:val="00795852"/>
    <w:pPr>
      <w:spacing w:after="200" w:line="276" w:lineRule="auto"/>
    </w:pPr>
    <w:rPr>
      <w:rFonts w:asciiTheme="majorHAnsi" w:hAnsiTheme="majorHAnsi" w:cs="Tahoma"/>
      <w:color w:val="000000" w:themeColor="text1"/>
      <w:sz w:val="18"/>
    </w:rPr>
  </w:style>
  <w:style w:type="character" w:customStyle="1" w:styleId="HeaderChar">
    <w:name w:val="Header Char"/>
    <w:basedOn w:val="DefaultParagraphFont"/>
    <w:link w:val="Header"/>
    <w:uiPriority w:val="99"/>
    <w:rsid w:val="00795852"/>
    <w:rPr>
      <w:rFonts w:asciiTheme="majorHAnsi" w:hAnsiTheme="majorHAnsi" w:cs="Tahoma"/>
      <w:color w:val="000000" w:themeColor="text1"/>
      <w:sz w:val="18"/>
    </w:rPr>
  </w:style>
  <w:style w:type="paragraph" w:styleId="Title">
    <w:name w:val="Title"/>
    <w:basedOn w:val="Normal"/>
    <w:next w:val="Normal"/>
    <w:link w:val="TitleChar"/>
    <w:uiPriority w:val="1"/>
    <w:unhideWhenUsed/>
    <w:qFormat/>
    <w:rsid w:val="004F3B85"/>
    <w:pPr>
      <w:spacing w:line="800" w:lineRule="exact"/>
    </w:pPr>
    <w:rPr>
      <w:b/>
      <w:color w:val="17365D" w:themeColor="text2" w:themeShade="BF"/>
      <w:sz w:val="48"/>
      <w:szCs w:val="66"/>
    </w:rPr>
  </w:style>
  <w:style w:type="character" w:customStyle="1" w:styleId="TitleChar">
    <w:name w:val="Title Char"/>
    <w:basedOn w:val="DefaultParagraphFont"/>
    <w:link w:val="Title"/>
    <w:uiPriority w:val="1"/>
    <w:rsid w:val="004F3B85"/>
    <w:rPr>
      <w:rFonts w:ascii="Calibri" w:hAnsi="Calibri"/>
      <w:b/>
      <w:color w:val="17365D" w:themeColor="text2" w:themeShade="BF"/>
      <w:sz w:val="48"/>
      <w:szCs w:val="66"/>
    </w:rPr>
  </w:style>
  <w:style w:type="table" w:styleId="TableGridLight">
    <w:name w:val="Grid Table Light"/>
    <w:basedOn w:val="TableNormal"/>
    <w:uiPriority w:val="40"/>
    <w:rsid w:val="008473AA"/>
    <w:rPr>
      <w:rFonts w:cstheme="minorBidi"/>
      <w:sz w:val="18"/>
      <w:szCs w:val="18"/>
    </w:rPr>
    <w:tblPr>
      <w:tblCellMar>
        <w:left w:w="0" w:type="dxa"/>
        <w:right w:w="0" w:type="dxa"/>
      </w:tblCellMar>
    </w:tblPr>
  </w:style>
  <w:style w:type="paragraph" w:styleId="NoSpacing">
    <w:name w:val="No Spacing"/>
    <w:uiPriority w:val="13"/>
    <w:qFormat/>
    <w:rsid w:val="008473AA"/>
    <w:rPr>
      <w:rFonts w:cstheme="minorBidi"/>
      <w:sz w:val="18"/>
      <w:szCs w:val="18"/>
    </w:rPr>
  </w:style>
  <w:style w:type="character" w:styleId="Strong">
    <w:name w:val="Strong"/>
    <w:basedOn w:val="DefaultParagraphFont"/>
    <w:uiPriority w:val="12"/>
    <w:qFormat/>
    <w:rsid w:val="008473AA"/>
    <w:rPr>
      <w:b/>
      <w:bCs/>
    </w:rPr>
  </w:style>
  <w:style w:type="paragraph" w:customStyle="1" w:styleId="Normal-Center">
    <w:name w:val="Normal - Center"/>
    <w:basedOn w:val="Normal"/>
    <w:uiPriority w:val="10"/>
    <w:qFormat/>
    <w:rsid w:val="008473AA"/>
    <w:pPr>
      <w:jc w:val="center"/>
    </w:pPr>
    <w:rPr>
      <w:sz w:val="22"/>
    </w:rPr>
  </w:style>
  <w:style w:type="paragraph" w:customStyle="1" w:styleId="Normal-CenterWithSpace">
    <w:name w:val="Normal - Center With Space"/>
    <w:basedOn w:val="Normal"/>
    <w:uiPriority w:val="11"/>
    <w:qFormat/>
    <w:rsid w:val="008473AA"/>
    <w:pPr>
      <w:spacing w:before="320" w:after="120" w:line="276" w:lineRule="auto"/>
      <w:contextualSpacing/>
      <w:jc w:val="center"/>
    </w:pPr>
    <w:rPr>
      <w:sz w:val="22"/>
    </w:rPr>
  </w:style>
  <w:style w:type="character" w:styleId="SubtleEmphasis">
    <w:name w:val="Subtle Emphasis"/>
    <w:basedOn w:val="DefaultParagraphFont"/>
    <w:uiPriority w:val="14"/>
    <w:qFormat/>
    <w:rsid w:val="008473AA"/>
    <w:rPr>
      <w:i/>
      <w:iCs/>
      <w:color w:val="auto"/>
    </w:rPr>
  </w:style>
  <w:style w:type="paragraph" w:customStyle="1" w:styleId="Normal-Small">
    <w:name w:val="Normal - Small"/>
    <w:basedOn w:val="Normal"/>
    <w:rsid w:val="008473AA"/>
    <w:rPr>
      <w:sz w:val="16"/>
    </w:rPr>
  </w:style>
  <w:style w:type="paragraph" w:customStyle="1" w:styleId="Normal-Large">
    <w:name w:val="Normal - Large"/>
    <w:basedOn w:val="Normal"/>
    <w:link w:val="Normal-LargeChar"/>
    <w:qFormat/>
    <w:rsid w:val="008473AA"/>
    <w:pPr>
      <w:jc w:val="center"/>
    </w:pPr>
    <w:rPr>
      <w:b/>
      <w:sz w:val="36"/>
    </w:rPr>
  </w:style>
  <w:style w:type="character" w:customStyle="1" w:styleId="Normal-LargeChar">
    <w:name w:val="Normal - Large Char"/>
    <w:basedOn w:val="DefaultParagraphFont"/>
    <w:link w:val="Normal-Large"/>
    <w:rsid w:val="008473AA"/>
    <w:rPr>
      <w:rFonts w:asciiTheme="minorHAnsi" w:hAnsiTheme="minorHAnsi" w:cstheme="minorBidi"/>
      <w:b/>
      <w:sz w:val="36"/>
      <w:szCs w:val="18"/>
    </w:rPr>
  </w:style>
  <w:style w:type="paragraph" w:styleId="Footer">
    <w:name w:val="footer"/>
    <w:basedOn w:val="Normal"/>
    <w:link w:val="FooterChar"/>
    <w:uiPriority w:val="99"/>
    <w:unhideWhenUsed/>
    <w:rsid w:val="008473AA"/>
    <w:pPr>
      <w:tabs>
        <w:tab w:val="center" w:pos="4680"/>
        <w:tab w:val="right" w:pos="9360"/>
      </w:tabs>
    </w:pPr>
  </w:style>
  <w:style w:type="character" w:customStyle="1" w:styleId="FooterChar">
    <w:name w:val="Footer Char"/>
    <w:basedOn w:val="DefaultParagraphFont"/>
    <w:link w:val="Footer"/>
    <w:uiPriority w:val="99"/>
    <w:rsid w:val="008473AA"/>
    <w:rPr>
      <w:rFonts w:asciiTheme="minorHAnsi" w:hAnsiTheme="minorHAnsi" w:cstheme="minorBidi"/>
      <w:sz w:val="18"/>
      <w:szCs w:val="18"/>
    </w:rPr>
  </w:style>
  <w:style w:type="character" w:styleId="Hyperlink">
    <w:name w:val="Hyperlink"/>
    <w:basedOn w:val="DefaultParagraphFont"/>
    <w:uiPriority w:val="99"/>
    <w:unhideWhenUsed/>
    <w:rsid w:val="00B96215"/>
    <w:rPr>
      <w:color w:val="0000FF"/>
      <w:u w:val="single"/>
    </w:rPr>
  </w:style>
  <w:style w:type="paragraph" w:styleId="ListParagraph">
    <w:name w:val="List Paragraph"/>
    <w:uiPriority w:val="34"/>
    <w:qFormat/>
    <w:rsid w:val="004F3B85"/>
    <w:pPr>
      <w:numPr>
        <w:numId w:val="1"/>
      </w:numPr>
      <w:spacing w:after="120"/>
      <w:ind w:left="0" w:firstLine="0"/>
      <w:contextualSpacing/>
    </w:pPr>
    <w:rPr>
      <w:rFonts w:ascii="Calibri" w:hAnsi="Calibri" w:cstheme="minorBidi"/>
      <w:color w:val="0D0D0D" w:themeColor="text1" w:themeTint="F2"/>
      <w:sz w:val="24"/>
      <w:szCs w:val="22"/>
      <w:lang w:val="en-IE"/>
    </w:rPr>
  </w:style>
  <w:style w:type="paragraph" w:customStyle="1" w:styleId="TitleHeader">
    <w:name w:val="Title Header"/>
    <w:qFormat/>
    <w:rsid w:val="00B96215"/>
    <w:pPr>
      <w:pBdr>
        <w:top w:val="single" w:sz="48" w:space="5" w:color="4F81BD" w:themeColor="accent1"/>
        <w:bottom w:val="single" w:sz="48" w:space="5" w:color="4F81BD" w:themeColor="accent1"/>
      </w:pBdr>
      <w:shd w:val="clear" w:color="auto" w:fill="4F81BD" w:themeFill="accent1"/>
      <w:spacing w:before="120" w:after="240"/>
      <w:jc w:val="center"/>
    </w:pPr>
    <w:rPr>
      <w:rFonts w:ascii="Source Sans Pro Black" w:hAnsi="Source Sans Pro Black" w:cstheme="minorBidi"/>
      <w:color w:val="FFFFFF" w:themeColor="background1"/>
      <w:sz w:val="30"/>
      <w:szCs w:val="22"/>
      <w:lang w:val="en-IE"/>
    </w:rPr>
  </w:style>
  <w:style w:type="paragraph" w:customStyle="1" w:styleId="Figure">
    <w:name w:val="Figure"/>
    <w:basedOn w:val="Heading3"/>
    <w:link w:val="FigureChar"/>
    <w:qFormat/>
    <w:rsid w:val="00C56ED3"/>
    <w:rPr>
      <w:rFonts w:ascii="Calibri" w:hAnsi="Calibri"/>
      <w:i w:val="0"/>
      <w:color w:val="808080" w:themeColor="background1" w:themeShade="80"/>
      <w:sz w:val="20"/>
      <w:lang w:eastAsia="en-IE"/>
    </w:rPr>
  </w:style>
  <w:style w:type="character" w:customStyle="1" w:styleId="FigureChar">
    <w:name w:val="Figure Char"/>
    <w:basedOn w:val="Heading3Char"/>
    <w:link w:val="Figure"/>
    <w:rsid w:val="00C56ED3"/>
    <w:rPr>
      <w:rFonts w:ascii="Calibri" w:eastAsiaTheme="majorEastAsia" w:hAnsi="Calibri" w:cstheme="majorBidi"/>
      <w:i w:val="0"/>
      <w:color w:val="808080" w:themeColor="background1" w:themeShade="80"/>
      <w:sz w:val="22"/>
      <w:szCs w:val="24"/>
      <w:lang w:eastAsia="en-IE"/>
    </w:rPr>
  </w:style>
  <w:style w:type="character" w:customStyle="1" w:styleId="authors">
    <w:name w:val="authors"/>
    <w:basedOn w:val="DefaultParagraphFont"/>
    <w:rsid w:val="00D2319C"/>
  </w:style>
  <w:style w:type="character" w:customStyle="1" w:styleId="Date1">
    <w:name w:val="Date1"/>
    <w:basedOn w:val="DefaultParagraphFont"/>
    <w:rsid w:val="00D2319C"/>
  </w:style>
  <w:style w:type="character" w:customStyle="1" w:styleId="arttitle">
    <w:name w:val="art_title"/>
    <w:basedOn w:val="DefaultParagraphFont"/>
    <w:rsid w:val="00D2319C"/>
  </w:style>
  <w:style w:type="character" w:customStyle="1" w:styleId="serialtitle">
    <w:name w:val="serial_title"/>
    <w:basedOn w:val="DefaultParagraphFont"/>
    <w:rsid w:val="00D2319C"/>
  </w:style>
  <w:style w:type="character" w:customStyle="1" w:styleId="volumeissue">
    <w:name w:val="volume_issue"/>
    <w:basedOn w:val="DefaultParagraphFont"/>
    <w:rsid w:val="00D2319C"/>
  </w:style>
  <w:style w:type="character" w:customStyle="1" w:styleId="pagerange">
    <w:name w:val="page_range"/>
    <w:basedOn w:val="DefaultParagraphFont"/>
    <w:rsid w:val="00D2319C"/>
  </w:style>
  <w:style w:type="character" w:customStyle="1" w:styleId="doilink">
    <w:name w:val="doi_link"/>
    <w:basedOn w:val="DefaultParagraphFont"/>
    <w:rsid w:val="00D2319C"/>
  </w:style>
  <w:style w:type="table" w:styleId="TableGrid">
    <w:name w:val="Table Grid"/>
    <w:basedOn w:val="TableNormal"/>
    <w:rsid w:val="00F41F25"/>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86254"/>
    <w:pPr>
      <w:spacing w:before="100" w:beforeAutospacing="1" w:after="100" w:afterAutospacing="1"/>
    </w:pPr>
    <w:rPr>
      <w:rFonts w:ascii="Times New Roman" w:eastAsia="Times New Roman" w:hAnsi="Times New Roman"/>
      <w:color w:val="auto"/>
      <w:szCs w:val="24"/>
      <w:lang w:val="en-IE" w:eastAsia="en-IE"/>
    </w:rPr>
  </w:style>
  <w:style w:type="paragraph" w:styleId="CommentText">
    <w:name w:val="annotation text"/>
    <w:basedOn w:val="Normal"/>
    <w:link w:val="CommentTextChar"/>
    <w:uiPriority w:val="99"/>
    <w:unhideWhenUsed/>
    <w:rsid w:val="002364EE"/>
    <w:pPr>
      <w:spacing w:after="160"/>
    </w:pPr>
    <w:rPr>
      <w:rFonts w:asciiTheme="minorHAnsi" w:hAnsiTheme="minorHAnsi" w:cstheme="minorBidi"/>
      <w:color w:val="auto"/>
      <w:sz w:val="20"/>
      <w:lang w:val="en-IE"/>
    </w:rPr>
  </w:style>
  <w:style w:type="character" w:customStyle="1" w:styleId="CommentTextChar">
    <w:name w:val="Comment Text Char"/>
    <w:basedOn w:val="DefaultParagraphFont"/>
    <w:link w:val="CommentText"/>
    <w:uiPriority w:val="99"/>
    <w:rsid w:val="002364EE"/>
    <w:rPr>
      <w:rFonts w:cstheme="minorBidi"/>
      <w:lang w:val="en-IE"/>
    </w:rPr>
  </w:style>
  <w:style w:type="paragraph" w:customStyle="1" w:styleId="xmsonormal">
    <w:name w:val="x_msonormal"/>
    <w:basedOn w:val="Normal"/>
    <w:rsid w:val="002364EE"/>
    <w:rPr>
      <w:rFonts w:cs="Calibri"/>
      <w:color w:val="auto"/>
      <w:sz w:val="22"/>
      <w:szCs w:val="22"/>
      <w:lang w:val="en-IE" w:eastAsia="en-IE"/>
    </w:rPr>
  </w:style>
  <w:style w:type="paragraph" w:customStyle="1" w:styleId="xparagraph">
    <w:name w:val="x_paragraph"/>
    <w:basedOn w:val="Normal"/>
    <w:rsid w:val="002364EE"/>
    <w:pPr>
      <w:spacing w:before="100" w:beforeAutospacing="1" w:after="100" w:afterAutospacing="1"/>
    </w:pPr>
    <w:rPr>
      <w:rFonts w:ascii="Times New Roman" w:hAnsi="Times New Roman"/>
      <w:color w:val="auto"/>
      <w:szCs w:val="24"/>
      <w:lang w:val="en-IE" w:eastAsia="en-IE"/>
    </w:rPr>
  </w:style>
  <w:style w:type="character" w:customStyle="1" w:styleId="xnormaltextrun">
    <w:name w:val="x_normaltextrun"/>
    <w:basedOn w:val="DefaultParagraphFont"/>
    <w:rsid w:val="002364EE"/>
  </w:style>
  <w:style w:type="character" w:customStyle="1" w:styleId="apple-converted-space">
    <w:name w:val="apple-converted-space"/>
    <w:basedOn w:val="DefaultParagraphFont"/>
    <w:rsid w:val="00331152"/>
  </w:style>
  <w:style w:type="character" w:styleId="UnresolvedMention">
    <w:name w:val="Unresolved Mention"/>
    <w:basedOn w:val="DefaultParagraphFont"/>
    <w:uiPriority w:val="99"/>
    <w:semiHidden/>
    <w:unhideWhenUsed/>
    <w:rsid w:val="008A236A"/>
    <w:rPr>
      <w:color w:val="605E5C"/>
      <w:shd w:val="clear" w:color="auto" w:fill="E1DFDD"/>
    </w:rPr>
  </w:style>
  <w:style w:type="paragraph" w:styleId="BalloonText">
    <w:name w:val="Balloon Text"/>
    <w:basedOn w:val="Normal"/>
    <w:link w:val="BalloonTextChar"/>
    <w:uiPriority w:val="99"/>
    <w:semiHidden/>
    <w:unhideWhenUsed/>
    <w:rsid w:val="00D92E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E66"/>
    <w:rPr>
      <w:rFonts w:ascii="Segoe UI" w:hAnsi="Segoe UI" w:cs="Segoe UI"/>
      <w:color w:val="0D0D0D" w:themeColor="text1" w:themeTint="F2"/>
      <w:sz w:val="18"/>
      <w:szCs w:val="18"/>
    </w:rPr>
  </w:style>
  <w:style w:type="paragraph" w:styleId="TOCHeading">
    <w:name w:val="TOC Heading"/>
    <w:basedOn w:val="Heading1"/>
    <w:next w:val="Normal"/>
    <w:uiPriority w:val="39"/>
    <w:unhideWhenUsed/>
    <w:qFormat/>
    <w:rsid w:val="00304B88"/>
    <w:pPr>
      <w:keepNext/>
      <w:keepLines/>
      <w:shd w:val="clear" w:color="auto" w:fill="auto"/>
      <w:spacing w:after="0" w:line="259" w:lineRule="auto"/>
      <w:contextualSpacing w:val="0"/>
      <w:outlineLvl w:val="9"/>
    </w:pPr>
    <w:rPr>
      <w:rFonts w:asciiTheme="majorHAnsi" w:eastAsiaTheme="majorEastAsia" w:hAnsiTheme="majorHAnsi" w:cstheme="majorBidi"/>
      <w:b w:val="0"/>
      <w:sz w:val="32"/>
      <w:szCs w:val="32"/>
    </w:rPr>
  </w:style>
  <w:style w:type="paragraph" w:styleId="TOC1">
    <w:name w:val="toc 1"/>
    <w:basedOn w:val="Normal"/>
    <w:next w:val="Normal"/>
    <w:autoRedefine/>
    <w:uiPriority w:val="39"/>
    <w:unhideWhenUsed/>
    <w:rsid w:val="00304B88"/>
    <w:pPr>
      <w:spacing w:after="100"/>
    </w:pPr>
  </w:style>
  <w:style w:type="character" w:styleId="CommentReference">
    <w:name w:val="annotation reference"/>
    <w:basedOn w:val="DefaultParagraphFont"/>
    <w:uiPriority w:val="99"/>
    <w:semiHidden/>
    <w:unhideWhenUsed/>
    <w:rsid w:val="00B6136E"/>
    <w:rPr>
      <w:sz w:val="16"/>
      <w:szCs w:val="16"/>
    </w:rPr>
  </w:style>
  <w:style w:type="paragraph" w:styleId="CommentSubject">
    <w:name w:val="annotation subject"/>
    <w:basedOn w:val="CommentText"/>
    <w:next w:val="CommentText"/>
    <w:link w:val="CommentSubjectChar"/>
    <w:uiPriority w:val="99"/>
    <w:semiHidden/>
    <w:unhideWhenUsed/>
    <w:rsid w:val="00B6136E"/>
    <w:pPr>
      <w:spacing w:after="0"/>
    </w:pPr>
    <w:rPr>
      <w:rFonts w:ascii="Calibri" w:hAnsi="Calibri" w:cs="Times New Roman"/>
      <w:b/>
      <w:bCs/>
      <w:color w:val="0D0D0D" w:themeColor="text1" w:themeTint="F2"/>
      <w:lang w:val="en-US"/>
    </w:rPr>
  </w:style>
  <w:style w:type="character" w:customStyle="1" w:styleId="CommentSubjectChar">
    <w:name w:val="Comment Subject Char"/>
    <w:basedOn w:val="CommentTextChar"/>
    <w:link w:val="CommentSubject"/>
    <w:uiPriority w:val="99"/>
    <w:semiHidden/>
    <w:rsid w:val="00B6136E"/>
    <w:rPr>
      <w:rFonts w:ascii="Calibri" w:hAnsi="Calibri" w:cstheme="minorBidi"/>
      <w:b/>
      <w:bCs/>
      <w:color w:val="0D0D0D" w:themeColor="text1" w:themeTint="F2"/>
      <w:lang w:val="en-IE"/>
    </w:rPr>
  </w:style>
  <w:style w:type="paragraph" w:customStyle="1" w:styleId="paragraph">
    <w:name w:val="paragraph"/>
    <w:basedOn w:val="Normal"/>
    <w:uiPriority w:val="99"/>
    <w:semiHidden/>
    <w:rsid w:val="004A1158"/>
    <w:pPr>
      <w:spacing w:before="100" w:beforeAutospacing="1" w:after="100" w:afterAutospacing="1"/>
    </w:pPr>
    <w:rPr>
      <w:rFonts w:eastAsiaTheme="minorEastAsia" w:cs="Calibri"/>
      <w:color w:val="auto"/>
      <w:sz w:val="22"/>
      <w:szCs w:val="22"/>
      <w:lang w:val="en-IE" w:eastAsia="zh-CN"/>
    </w:rPr>
  </w:style>
  <w:style w:type="character" w:customStyle="1" w:styleId="normaltextrun">
    <w:name w:val="normaltextrun"/>
    <w:basedOn w:val="DefaultParagraphFont"/>
    <w:rsid w:val="004A1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73712">
      <w:bodyDiv w:val="1"/>
      <w:marLeft w:val="0"/>
      <w:marRight w:val="0"/>
      <w:marTop w:val="0"/>
      <w:marBottom w:val="0"/>
      <w:divBdr>
        <w:top w:val="none" w:sz="0" w:space="0" w:color="auto"/>
        <w:left w:val="none" w:sz="0" w:space="0" w:color="auto"/>
        <w:bottom w:val="none" w:sz="0" w:space="0" w:color="auto"/>
        <w:right w:val="none" w:sz="0" w:space="0" w:color="auto"/>
      </w:divBdr>
    </w:div>
    <w:div w:id="788161887">
      <w:bodyDiv w:val="1"/>
      <w:marLeft w:val="0"/>
      <w:marRight w:val="0"/>
      <w:marTop w:val="0"/>
      <w:marBottom w:val="0"/>
      <w:divBdr>
        <w:top w:val="none" w:sz="0" w:space="0" w:color="auto"/>
        <w:left w:val="none" w:sz="0" w:space="0" w:color="auto"/>
        <w:bottom w:val="none" w:sz="0" w:space="0" w:color="auto"/>
        <w:right w:val="none" w:sz="0" w:space="0" w:color="auto"/>
      </w:divBdr>
    </w:div>
    <w:div w:id="1129936052">
      <w:bodyDiv w:val="1"/>
      <w:marLeft w:val="0"/>
      <w:marRight w:val="0"/>
      <w:marTop w:val="0"/>
      <w:marBottom w:val="0"/>
      <w:divBdr>
        <w:top w:val="none" w:sz="0" w:space="0" w:color="auto"/>
        <w:left w:val="none" w:sz="0" w:space="0" w:color="auto"/>
        <w:bottom w:val="none" w:sz="0" w:space="0" w:color="auto"/>
        <w:right w:val="none" w:sz="0" w:space="0" w:color="auto"/>
      </w:divBdr>
      <w:divsChild>
        <w:div w:id="172575677">
          <w:marLeft w:val="720"/>
          <w:marRight w:val="0"/>
          <w:marTop w:val="0"/>
          <w:marBottom w:val="0"/>
          <w:divBdr>
            <w:top w:val="none" w:sz="0" w:space="0" w:color="auto"/>
            <w:left w:val="none" w:sz="0" w:space="0" w:color="auto"/>
            <w:bottom w:val="none" w:sz="0" w:space="0" w:color="auto"/>
            <w:right w:val="none" w:sz="0" w:space="0" w:color="auto"/>
          </w:divBdr>
        </w:div>
        <w:div w:id="579142191">
          <w:marLeft w:val="720"/>
          <w:marRight w:val="0"/>
          <w:marTop w:val="0"/>
          <w:marBottom w:val="0"/>
          <w:divBdr>
            <w:top w:val="none" w:sz="0" w:space="0" w:color="auto"/>
            <w:left w:val="none" w:sz="0" w:space="0" w:color="auto"/>
            <w:bottom w:val="none" w:sz="0" w:space="0" w:color="auto"/>
            <w:right w:val="none" w:sz="0" w:space="0" w:color="auto"/>
          </w:divBdr>
        </w:div>
        <w:div w:id="767194473">
          <w:marLeft w:val="720"/>
          <w:marRight w:val="0"/>
          <w:marTop w:val="0"/>
          <w:marBottom w:val="0"/>
          <w:divBdr>
            <w:top w:val="none" w:sz="0" w:space="0" w:color="auto"/>
            <w:left w:val="none" w:sz="0" w:space="0" w:color="auto"/>
            <w:bottom w:val="none" w:sz="0" w:space="0" w:color="auto"/>
            <w:right w:val="none" w:sz="0" w:space="0" w:color="auto"/>
          </w:divBdr>
        </w:div>
      </w:divsChild>
    </w:div>
    <w:div w:id="162268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dent-learning.tcd.ie/assets/PDF/How-to-study-in-Trinity.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4324/978020394596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cd.ie/CAPSL/Gateway_to_Assess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CAPSL/assets/pdf/Academic%20Practice%20Resources/Multicultural%20Resource%20FINALv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cience%20fair%20planner.dotx" TargetMode="External"/></Relationships>
</file>

<file path=word/theme/theme1.xml><?xml version="1.0" encoding="utf-8"?>
<a:theme xmlns:a="http://schemas.openxmlformats.org/drawingml/2006/main" name="Theme1">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DF67CFDE8C5D45B894E976AF8D9EC1" ma:contentTypeVersion="13" ma:contentTypeDescription="Create a new document." ma:contentTypeScope="" ma:versionID="dc4d222f4d1736631325e8ad8c4cfbdc">
  <xsd:schema xmlns:xsd="http://www.w3.org/2001/XMLSchema" xmlns:xs="http://www.w3.org/2001/XMLSchema" xmlns:p="http://schemas.microsoft.com/office/2006/metadata/properties" xmlns:ns3="37a153f4-9ec4-4382-a212-68045e5c4242" xmlns:ns4="a9c8593a-8adc-4031-8aee-2c7f39875d64" targetNamespace="http://schemas.microsoft.com/office/2006/metadata/properties" ma:root="true" ma:fieldsID="e54016c15418b6b4113312de393f6fc2" ns3:_="" ns4:_="">
    <xsd:import namespace="37a153f4-9ec4-4382-a212-68045e5c4242"/>
    <xsd:import namespace="a9c8593a-8adc-4031-8aee-2c7f39875d6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153f4-9ec4-4382-a212-68045e5c42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8593a-8adc-4031-8aee-2c7f39875d6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4412E7-CC57-44FD-80A9-2E115554DF6C}">
  <ds:schemaRefs>
    <ds:schemaRef ds:uri="http://schemas.openxmlformats.org/officeDocument/2006/bibliography"/>
  </ds:schemaRefs>
</ds:datastoreItem>
</file>

<file path=customXml/itemProps2.xml><?xml version="1.0" encoding="utf-8"?>
<ds:datastoreItem xmlns:ds="http://schemas.openxmlformats.org/officeDocument/2006/customXml" ds:itemID="{7A471D61-1D05-46A5-921E-58D188535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153f4-9ec4-4382-a212-68045e5c4242"/>
    <ds:schemaRef ds:uri="a9c8593a-8adc-4031-8aee-2c7f39875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D94065-708C-4E7F-9BBB-B7E221C451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A16265-4108-49BC-A2F7-D117AE5A0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Science fair planner</Template>
  <TotalTime>3</TotalTime>
  <Pages>1</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hjkhjk</Company>
  <LinksUpToDate>false</LinksUpToDate>
  <CharactersWithSpaces>7112</CharactersWithSpaces>
  <SharedDoc>false</SharedDoc>
  <HLinks>
    <vt:vector size="42" baseType="variant">
      <vt:variant>
        <vt:i4>1441846</vt:i4>
      </vt:variant>
      <vt:variant>
        <vt:i4>35</vt:i4>
      </vt:variant>
      <vt:variant>
        <vt:i4>0</vt:i4>
      </vt:variant>
      <vt:variant>
        <vt:i4>5</vt:i4>
      </vt:variant>
      <vt:variant>
        <vt:lpwstr/>
      </vt:variant>
      <vt:variant>
        <vt:lpwstr>_Toc70340520</vt:lpwstr>
      </vt:variant>
      <vt:variant>
        <vt:i4>2031669</vt:i4>
      </vt:variant>
      <vt:variant>
        <vt:i4>29</vt:i4>
      </vt:variant>
      <vt:variant>
        <vt:i4>0</vt:i4>
      </vt:variant>
      <vt:variant>
        <vt:i4>5</vt:i4>
      </vt:variant>
      <vt:variant>
        <vt:lpwstr/>
      </vt:variant>
      <vt:variant>
        <vt:lpwstr>_Toc70340519</vt:lpwstr>
      </vt:variant>
      <vt:variant>
        <vt:i4>1966133</vt:i4>
      </vt:variant>
      <vt:variant>
        <vt:i4>23</vt:i4>
      </vt:variant>
      <vt:variant>
        <vt:i4>0</vt:i4>
      </vt:variant>
      <vt:variant>
        <vt:i4>5</vt:i4>
      </vt:variant>
      <vt:variant>
        <vt:lpwstr/>
      </vt:variant>
      <vt:variant>
        <vt:lpwstr>_Toc70340518</vt:lpwstr>
      </vt:variant>
      <vt:variant>
        <vt:i4>1114165</vt:i4>
      </vt:variant>
      <vt:variant>
        <vt:i4>17</vt:i4>
      </vt:variant>
      <vt:variant>
        <vt:i4>0</vt:i4>
      </vt:variant>
      <vt:variant>
        <vt:i4>5</vt:i4>
      </vt:variant>
      <vt:variant>
        <vt:lpwstr/>
      </vt:variant>
      <vt:variant>
        <vt:lpwstr>_Toc70340517</vt:lpwstr>
      </vt:variant>
      <vt:variant>
        <vt:i4>1048629</vt:i4>
      </vt:variant>
      <vt:variant>
        <vt:i4>11</vt:i4>
      </vt:variant>
      <vt:variant>
        <vt:i4>0</vt:i4>
      </vt:variant>
      <vt:variant>
        <vt:i4>5</vt:i4>
      </vt:variant>
      <vt:variant>
        <vt:lpwstr/>
      </vt:variant>
      <vt:variant>
        <vt:lpwstr>_Toc70340516</vt:lpwstr>
      </vt:variant>
      <vt:variant>
        <vt:i4>1245237</vt:i4>
      </vt:variant>
      <vt:variant>
        <vt:i4>5</vt:i4>
      </vt:variant>
      <vt:variant>
        <vt:i4>0</vt:i4>
      </vt:variant>
      <vt:variant>
        <vt:i4>5</vt:i4>
      </vt:variant>
      <vt:variant>
        <vt:lpwstr/>
      </vt:variant>
      <vt:variant>
        <vt:lpwstr>_Toc70340515</vt:lpwstr>
      </vt:variant>
      <vt:variant>
        <vt:i4>2031620</vt:i4>
      </vt:variant>
      <vt:variant>
        <vt:i4>0</vt:i4>
      </vt:variant>
      <vt:variant>
        <vt:i4>0</vt:i4>
      </vt:variant>
      <vt:variant>
        <vt:i4>5</vt:i4>
      </vt:variant>
      <vt:variant>
        <vt:lpwstr>https://www.tcd.ie/CAPSL/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Jonathan Johnston</cp:lastModifiedBy>
  <cp:revision>2</cp:revision>
  <dcterms:created xsi:type="dcterms:W3CDTF">2021-05-11T15:22:00Z</dcterms:created>
  <dcterms:modified xsi:type="dcterms:W3CDTF">2021-05-11T15:22:00Z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0x01010004DF67CFDE8C5D45B894E976AF8D9EC1</vt:lpwstr>
  </property>
</Properties>
</file>